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74CC8" w14:textId="37309CFE" w:rsidR="009D6BC6" w:rsidRPr="00001C1C" w:rsidRDefault="009D6BC6" w:rsidP="009D6BC6">
      <w:pPr>
        <w:pStyle w:val="Subtitle"/>
        <w:rPr>
          <w:rFonts w:ascii="StobiSans Regular" w:hAnsi="StobiSans Regular" w:cstheme="minorHAnsi"/>
          <w:sz w:val="22"/>
        </w:rPr>
      </w:pPr>
    </w:p>
    <w:p w14:paraId="6732A404" w14:textId="743A0FB2" w:rsidR="000301E2" w:rsidRPr="00001C1C" w:rsidRDefault="000301E2" w:rsidP="007A4C8C">
      <w:pPr>
        <w:pStyle w:val="a"/>
        <w:rPr>
          <w:color w:val="auto"/>
        </w:rPr>
      </w:pPr>
    </w:p>
    <w:p w14:paraId="6897C76D" w14:textId="2E02DBC8" w:rsidR="00AE1384" w:rsidRPr="00001C1C" w:rsidRDefault="00455685" w:rsidP="006778C5">
      <w:pPr>
        <w:pStyle w:val="a"/>
        <w:ind w:firstLine="680"/>
        <w:rPr>
          <w:color w:val="auto"/>
        </w:rPr>
      </w:pPr>
      <w:bookmarkStart w:id="0" w:name="_GoBack"/>
      <w:r w:rsidRPr="00001C1C">
        <w:rPr>
          <w:color w:val="auto"/>
        </w:rPr>
        <w:t>З</w:t>
      </w:r>
      <w:r w:rsidR="00AE1384" w:rsidRPr="00001C1C">
        <w:rPr>
          <w:color w:val="auto"/>
        </w:rPr>
        <w:t xml:space="preserve">а </w:t>
      </w:r>
      <w:r w:rsidRPr="00001C1C">
        <w:rPr>
          <w:color w:val="auto"/>
        </w:rPr>
        <w:t xml:space="preserve">посредување при </w:t>
      </w:r>
      <w:r w:rsidR="00AE1384" w:rsidRPr="00001C1C">
        <w:rPr>
          <w:color w:val="auto"/>
        </w:rPr>
        <w:t>остварување на правото за слободен пристап до</w:t>
      </w:r>
      <w:r w:rsidR="009D33FA" w:rsidRPr="00001C1C">
        <w:rPr>
          <w:color w:val="auto"/>
        </w:rPr>
        <w:t xml:space="preserve"> информации од јавен карактер</w:t>
      </w:r>
      <w:bookmarkEnd w:id="0"/>
      <w:r w:rsidR="009D33FA" w:rsidRPr="00001C1C">
        <w:rPr>
          <w:color w:val="auto"/>
        </w:rPr>
        <w:t>,</w:t>
      </w:r>
      <w:r w:rsidR="00AE1384" w:rsidRPr="00001C1C">
        <w:rPr>
          <w:color w:val="auto"/>
        </w:rPr>
        <w:t xml:space="preserve"> со кои располага Министерството за земјоделство, шумарство и водостопанство, се о</w:t>
      </w:r>
      <w:r w:rsidR="00A823E8" w:rsidRPr="00001C1C">
        <w:rPr>
          <w:color w:val="auto"/>
        </w:rPr>
        <w:t>пределуваат следните вработени:</w:t>
      </w:r>
    </w:p>
    <w:p w14:paraId="55B263DB" w14:textId="77777777" w:rsidR="006778C5" w:rsidRPr="00001C1C" w:rsidRDefault="006778C5" w:rsidP="006778C5">
      <w:pPr>
        <w:pStyle w:val="a"/>
        <w:ind w:firstLine="680"/>
        <w:rPr>
          <w:color w:val="auto"/>
        </w:rPr>
      </w:pPr>
    </w:p>
    <w:p w14:paraId="4CE3D4E2" w14:textId="4A71D346" w:rsidR="00AE1384" w:rsidRDefault="00340315" w:rsidP="00340315">
      <w:pPr>
        <w:pStyle w:val="a"/>
        <w:rPr>
          <w:color w:val="auto"/>
        </w:rPr>
      </w:pPr>
      <w:r w:rsidRPr="00340315">
        <w:rPr>
          <w:color w:val="auto"/>
        </w:rPr>
        <w:t>1.</w:t>
      </w:r>
      <w:r>
        <w:rPr>
          <w:color w:val="auto"/>
        </w:rPr>
        <w:t xml:space="preserve"> </w:t>
      </w:r>
      <w:r w:rsidR="00AE1384" w:rsidRPr="00001C1C">
        <w:rPr>
          <w:color w:val="auto"/>
        </w:rPr>
        <w:t>Радица Головодовска</w:t>
      </w:r>
      <w:r w:rsidR="001C16C2" w:rsidRPr="00001C1C">
        <w:rPr>
          <w:color w:val="auto"/>
        </w:rPr>
        <w:t xml:space="preserve"> </w:t>
      </w:r>
      <w:r w:rsidR="00AE1384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AE1384" w:rsidRPr="00001C1C">
        <w:rPr>
          <w:color w:val="auto"/>
        </w:rPr>
        <w:t>Сектор за финансиски прашања</w:t>
      </w:r>
    </w:p>
    <w:p w14:paraId="660468A3" w14:textId="03A91C5C" w:rsidR="00340315" w:rsidRDefault="00340315" w:rsidP="00340315">
      <w:pPr>
        <w:pStyle w:val="a"/>
        <w:rPr>
          <w:color w:val="auto"/>
          <w:lang w:val="en-US"/>
        </w:rPr>
      </w:pPr>
      <w:r>
        <w:rPr>
          <w:color w:val="auto"/>
        </w:rPr>
        <w:t>контакт</w:t>
      </w:r>
      <w:r>
        <w:rPr>
          <w:color w:val="auto"/>
          <w:lang w:val="en-US"/>
        </w:rPr>
        <w:t xml:space="preserve">: </w:t>
      </w:r>
      <w:hyperlink r:id="rId8" w:history="1">
        <w:r w:rsidRPr="000C48D3">
          <w:rPr>
            <w:rStyle w:val="Hyperlink"/>
            <w:lang w:val="en-US"/>
          </w:rPr>
          <w:t>radica.golovodovska@mzsv.gov.mk</w:t>
        </w:r>
      </w:hyperlink>
    </w:p>
    <w:p w14:paraId="36D471F5" w14:textId="77777777" w:rsidR="00340315" w:rsidRPr="00340315" w:rsidRDefault="00340315" w:rsidP="00340315">
      <w:pPr>
        <w:pStyle w:val="a"/>
        <w:rPr>
          <w:color w:val="auto"/>
          <w:lang w:val="en-US"/>
        </w:rPr>
      </w:pPr>
    </w:p>
    <w:p w14:paraId="48FF11B4" w14:textId="275FD46D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2.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Зинете Јакупи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Сектор за меѓународна соработка</w:t>
      </w:r>
    </w:p>
    <w:p w14:paraId="22652B32" w14:textId="09DF90C7" w:rsidR="00340315" w:rsidRDefault="00340315" w:rsidP="007A4C8C">
      <w:pPr>
        <w:pStyle w:val="a"/>
        <w:rPr>
          <w:color w:val="auto"/>
        </w:rPr>
      </w:pPr>
      <w:r>
        <w:rPr>
          <w:color w:val="auto"/>
        </w:rPr>
        <w:t>контакт</w:t>
      </w:r>
      <w:r>
        <w:rPr>
          <w:color w:val="auto"/>
          <w:lang w:val="en-US"/>
        </w:rPr>
        <w:t xml:space="preserve">: </w:t>
      </w:r>
      <w:hyperlink r:id="rId9" w:history="1">
        <w:r w:rsidRPr="000C48D3">
          <w:rPr>
            <w:rStyle w:val="Hyperlink"/>
          </w:rPr>
          <w:t>zinete.jakupi@mzsv.gov.mk</w:t>
        </w:r>
      </w:hyperlink>
    </w:p>
    <w:p w14:paraId="65D0C98F" w14:textId="77777777" w:rsidR="00340315" w:rsidRPr="00001C1C" w:rsidRDefault="00340315" w:rsidP="007A4C8C">
      <w:pPr>
        <w:pStyle w:val="a"/>
        <w:rPr>
          <w:color w:val="auto"/>
        </w:rPr>
      </w:pPr>
    </w:p>
    <w:p w14:paraId="234F7FEA" w14:textId="2BB78363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3.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Митко Николов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EF7EA9">
        <w:rPr>
          <w:color w:val="auto"/>
        </w:rPr>
        <w:t>Сектор</w:t>
      </w:r>
      <w:r w:rsidRPr="00001C1C">
        <w:rPr>
          <w:color w:val="auto"/>
        </w:rPr>
        <w:t xml:space="preserve"> за шумарство и ловство</w:t>
      </w:r>
    </w:p>
    <w:p w14:paraId="183AEA0C" w14:textId="1D110F1F" w:rsidR="00340315" w:rsidRDefault="00340315" w:rsidP="007A4C8C">
      <w:pPr>
        <w:pStyle w:val="a"/>
        <w:rPr>
          <w:color w:val="auto"/>
          <w:lang w:val="en-US"/>
        </w:rPr>
      </w:pPr>
      <w:r>
        <w:rPr>
          <w:color w:val="auto"/>
        </w:rPr>
        <w:t>контакт</w:t>
      </w:r>
      <w:r>
        <w:rPr>
          <w:color w:val="auto"/>
          <w:lang w:val="en-US"/>
        </w:rPr>
        <w:t xml:space="preserve">: </w:t>
      </w:r>
      <w:hyperlink r:id="rId10" w:history="1">
        <w:r w:rsidRPr="000C48D3">
          <w:rPr>
            <w:rStyle w:val="Hyperlink"/>
            <w:lang w:val="en-US"/>
          </w:rPr>
          <w:t>mitko.nikolov@mzsv.gov.mk</w:t>
        </w:r>
      </w:hyperlink>
    </w:p>
    <w:p w14:paraId="56CB5364" w14:textId="77777777" w:rsidR="00340315" w:rsidRPr="00001C1C" w:rsidRDefault="00340315" w:rsidP="007A4C8C">
      <w:pPr>
        <w:pStyle w:val="a"/>
        <w:rPr>
          <w:color w:val="auto"/>
        </w:rPr>
      </w:pPr>
    </w:p>
    <w:p w14:paraId="118DC62E" w14:textId="68F6BC36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4.</w:t>
      </w:r>
      <w:r w:rsidR="00F4661A" w:rsidRPr="00001C1C">
        <w:rPr>
          <w:color w:val="auto"/>
        </w:rPr>
        <w:t xml:space="preserve"> </w:t>
      </w:r>
      <w:r w:rsidR="00611C52" w:rsidRPr="00001C1C">
        <w:rPr>
          <w:color w:val="auto"/>
        </w:rPr>
        <w:t>Стојан Гацов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 xml:space="preserve">- </w:t>
      </w:r>
      <w:r w:rsidR="00611C52" w:rsidRPr="00001C1C">
        <w:rPr>
          <w:color w:val="auto"/>
        </w:rPr>
        <w:t>Сектор за рурален развој</w:t>
      </w:r>
    </w:p>
    <w:p w14:paraId="5C9F3FB4" w14:textId="05F8B180" w:rsidR="00340315" w:rsidRDefault="00340315" w:rsidP="007A4C8C">
      <w:pPr>
        <w:pStyle w:val="a"/>
        <w:rPr>
          <w:color w:val="auto"/>
          <w:lang w:val="en-US"/>
        </w:rPr>
      </w:pPr>
      <w:r>
        <w:rPr>
          <w:color w:val="auto"/>
        </w:rPr>
        <w:t>контакт</w:t>
      </w:r>
      <w:r>
        <w:rPr>
          <w:color w:val="auto"/>
          <w:lang w:val="en-US"/>
        </w:rPr>
        <w:t xml:space="preserve">: </w:t>
      </w:r>
      <w:hyperlink r:id="rId11" w:history="1">
        <w:r w:rsidRPr="000C48D3">
          <w:rPr>
            <w:rStyle w:val="Hyperlink"/>
            <w:lang w:val="en-US"/>
          </w:rPr>
          <w:t>stojan.gacov@mzsv.gov.mk</w:t>
        </w:r>
      </w:hyperlink>
    </w:p>
    <w:p w14:paraId="075AF87B" w14:textId="77777777" w:rsidR="00340315" w:rsidRPr="00340315" w:rsidRDefault="00340315" w:rsidP="007A4C8C">
      <w:pPr>
        <w:pStyle w:val="a"/>
        <w:rPr>
          <w:color w:val="auto"/>
          <w:lang w:val="en-US"/>
        </w:rPr>
      </w:pPr>
    </w:p>
    <w:p w14:paraId="08207236" w14:textId="157E6BE0" w:rsidR="00340315" w:rsidRDefault="00F4661A" w:rsidP="00974C86">
      <w:pPr>
        <w:pStyle w:val="a"/>
        <w:rPr>
          <w:color w:val="auto"/>
        </w:rPr>
      </w:pPr>
      <w:r w:rsidRPr="00001C1C">
        <w:rPr>
          <w:color w:val="auto"/>
        </w:rPr>
        <w:t>5.</w:t>
      </w:r>
      <w:r w:rsidR="00D960A2" w:rsidRPr="00001C1C">
        <w:rPr>
          <w:color w:val="auto"/>
        </w:rPr>
        <w:t xml:space="preserve"> </w:t>
      </w:r>
      <w:r w:rsidR="00845FC8" w:rsidRPr="00001C1C">
        <w:rPr>
          <w:color w:val="auto"/>
        </w:rPr>
        <w:t>Адријана Лаброска</w:t>
      </w:r>
      <w:r w:rsidRPr="00001C1C">
        <w:rPr>
          <w:color w:val="auto"/>
        </w:rPr>
        <w:t xml:space="preserve"> –</w:t>
      </w:r>
      <w:r w:rsidR="00340315">
        <w:rPr>
          <w:color w:val="auto"/>
          <w:lang w:val="en-US"/>
        </w:rPr>
        <w:t xml:space="preserve"> </w:t>
      </w:r>
      <w:r w:rsidR="00AE1384" w:rsidRPr="00001C1C">
        <w:rPr>
          <w:color w:val="auto"/>
        </w:rPr>
        <w:t>Сектор за консолидација на земјоделско земјиште, размена и идентификација на земјишни парцели</w:t>
      </w:r>
    </w:p>
    <w:p w14:paraId="36050868" w14:textId="4852D958" w:rsidR="00340315" w:rsidRDefault="00340315" w:rsidP="00974C86">
      <w:pPr>
        <w:pStyle w:val="a"/>
        <w:rPr>
          <w:color w:val="auto"/>
          <w:lang w:val="en-US"/>
        </w:rPr>
      </w:pPr>
      <w:r>
        <w:rPr>
          <w:color w:val="auto"/>
        </w:rPr>
        <w:t>контакт</w:t>
      </w:r>
      <w:r>
        <w:rPr>
          <w:color w:val="auto"/>
          <w:lang w:val="en-US"/>
        </w:rPr>
        <w:t xml:space="preserve">: </w:t>
      </w:r>
      <w:hyperlink r:id="rId12" w:history="1">
        <w:r w:rsidRPr="000C48D3">
          <w:rPr>
            <w:rStyle w:val="Hyperlink"/>
            <w:lang w:val="en-US"/>
          </w:rPr>
          <w:t>adrijana.labroska@mzsv.gov.mk</w:t>
        </w:r>
      </w:hyperlink>
    </w:p>
    <w:p w14:paraId="01DF9F53" w14:textId="77777777" w:rsidR="00340315" w:rsidRPr="00340315" w:rsidRDefault="00340315" w:rsidP="00974C86">
      <w:pPr>
        <w:pStyle w:val="a"/>
        <w:rPr>
          <w:color w:val="auto"/>
          <w:lang w:val="en-US"/>
        </w:rPr>
      </w:pPr>
    </w:p>
    <w:p w14:paraId="35F96FF4" w14:textId="33140F52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6.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Јане Новачков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 xml:space="preserve">- </w:t>
      </w:r>
      <w:r w:rsidR="00D960A2" w:rsidRPr="00001C1C">
        <w:rPr>
          <w:color w:val="auto"/>
        </w:rPr>
        <w:t>С</w:t>
      </w:r>
      <w:r w:rsidRPr="00001C1C">
        <w:rPr>
          <w:color w:val="auto"/>
        </w:rPr>
        <w:t>ек</w:t>
      </w:r>
      <w:r w:rsidR="00EF7EA9">
        <w:rPr>
          <w:color w:val="auto"/>
        </w:rPr>
        <w:t>т</w:t>
      </w:r>
      <w:r w:rsidRPr="00001C1C">
        <w:rPr>
          <w:color w:val="auto"/>
        </w:rPr>
        <w:t>ор за маркетинг и квалитет на земјоделски производи</w:t>
      </w:r>
    </w:p>
    <w:p w14:paraId="239C9AFA" w14:textId="6BF39F54" w:rsidR="00340315" w:rsidRDefault="00340315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3" w:history="1">
        <w:r w:rsidRPr="000C48D3">
          <w:rPr>
            <w:rStyle w:val="Hyperlink"/>
            <w:lang w:val="en-US"/>
          </w:rPr>
          <w:t>jane.novackov@mzsv.gov.mk</w:t>
        </w:r>
      </w:hyperlink>
    </w:p>
    <w:p w14:paraId="146CDA49" w14:textId="77777777" w:rsidR="00340315" w:rsidRDefault="00340315" w:rsidP="007A4C8C">
      <w:pPr>
        <w:pStyle w:val="a"/>
        <w:rPr>
          <w:color w:val="auto"/>
        </w:rPr>
      </w:pPr>
    </w:p>
    <w:p w14:paraId="48EA0CBF" w14:textId="75168C14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7.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Александар Димитровски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Сектор за внатрешна ревизија</w:t>
      </w:r>
    </w:p>
    <w:p w14:paraId="4477E55E" w14:textId="0726855F" w:rsidR="00340315" w:rsidRDefault="00340315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4" w:history="1">
        <w:r w:rsidRPr="000C48D3">
          <w:rPr>
            <w:rStyle w:val="Hyperlink"/>
            <w:lang w:val="en-US"/>
          </w:rPr>
          <w:t>aleksandar.dimitrovski@mzsv.gov.mk</w:t>
        </w:r>
      </w:hyperlink>
    </w:p>
    <w:p w14:paraId="35273684" w14:textId="77777777" w:rsidR="00340315" w:rsidRPr="00001C1C" w:rsidRDefault="00340315" w:rsidP="007A4C8C">
      <w:pPr>
        <w:pStyle w:val="a"/>
        <w:rPr>
          <w:color w:val="auto"/>
        </w:rPr>
      </w:pPr>
    </w:p>
    <w:p w14:paraId="3F331D45" w14:textId="0E33967F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8. Марија Тодороска</w:t>
      </w:r>
      <w:r w:rsidR="001C16C2" w:rsidRPr="00001C1C">
        <w:rPr>
          <w:color w:val="auto"/>
        </w:rPr>
        <w:t xml:space="preserve"> </w:t>
      </w:r>
      <w:r w:rsidR="00340315">
        <w:rPr>
          <w:color w:val="auto"/>
          <w:lang w:val="en-US"/>
        </w:rPr>
        <w:t xml:space="preserve">- </w:t>
      </w:r>
      <w:r w:rsidRPr="00001C1C">
        <w:rPr>
          <w:color w:val="auto"/>
        </w:rPr>
        <w:t>Сектор за нормативно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правни работи</w:t>
      </w:r>
    </w:p>
    <w:p w14:paraId="6C2144A0" w14:textId="4D6C5728" w:rsidR="00340315" w:rsidRDefault="00340315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5" w:history="1">
        <w:r w:rsidRPr="000C48D3">
          <w:rPr>
            <w:rStyle w:val="Hyperlink"/>
            <w:lang w:val="en-US"/>
          </w:rPr>
          <w:t>marija.todoroska@mzsv.gov.mk</w:t>
        </w:r>
      </w:hyperlink>
    </w:p>
    <w:p w14:paraId="57BD8B67" w14:textId="77777777" w:rsidR="00340315" w:rsidRPr="00001C1C" w:rsidRDefault="00340315" w:rsidP="007A4C8C">
      <w:pPr>
        <w:pStyle w:val="a"/>
        <w:rPr>
          <w:color w:val="auto"/>
        </w:rPr>
      </w:pPr>
    </w:p>
    <w:p w14:paraId="4E07E1B7" w14:textId="74889D65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9.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Игор Аговски</w:t>
      </w:r>
      <w:r w:rsidR="001C16C2" w:rsidRPr="00001C1C">
        <w:rPr>
          <w:color w:val="auto"/>
        </w:rPr>
        <w:t xml:space="preserve"> </w:t>
      </w:r>
      <w:r w:rsidR="00845FC8" w:rsidRPr="00001C1C">
        <w:rPr>
          <w:color w:val="auto"/>
        </w:rPr>
        <w:t>–</w:t>
      </w:r>
      <w:r w:rsidRPr="00001C1C">
        <w:rPr>
          <w:color w:val="auto"/>
        </w:rPr>
        <w:t>Сектор за земјоделство</w:t>
      </w:r>
      <w:r w:rsidR="000E32D2" w:rsidRPr="00001C1C">
        <w:rPr>
          <w:color w:val="auto"/>
        </w:rPr>
        <w:t xml:space="preserve"> </w:t>
      </w:r>
    </w:p>
    <w:p w14:paraId="380B2D8B" w14:textId="7DF81197" w:rsidR="00340315" w:rsidRDefault="00340315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6" w:history="1">
        <w:r w:rsidRPr="000C48D3">
          <w:rPr>
            <w:rStyle w:val="Hyperlink"/>
            <w:lang w:val="en-US"/>
          </w:rPr>
          <w:t>Igor.agovski@mzsv.gov.mk</w:t>
        </w:r>
      </w:hyperlink>
    </w:p>
    <w:p w14:paraId="488DE35C" w14:textId="77777777" w:rsidR="00340315" w:rsidRPr="00001C1C" w:rsidRDefault="00340315" w:rsidP="007A4C8C">
      <w:pPr>
        <w:pStyle w:val="a"/>
        <w:rPr>
          <w:color w:val="auto"/>
        </w:rPr>
      </w:pPr>
    </w:p>
    <w:p w14:paraId="1431BCFA" w14:textId="75A49199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10.</w:t>
      </w:r>
      <w:r w:rsidR="00340315">
        <w:rPr>
          <w:color w:val="auto"/>
          <w:lang w:val="en-US"/>
        </w:rPr>
        <w:t xml:space="preserve"> </w:t>
      </w:r>
      <w:r w:rsidR="00D63592" w:rsidRPr="00D63592">
        <w:rPr>
          <w:color w:val="auto"/>
        </w:rPr>
        <w:t>Тодор Димитров</w:t>
      </w:r>
      <w:r w:rsidR="00D63592">
        <w:rPr>
          <w:color w:val="auto"/>
          <w:lang w:val="en-US"/>
        </w:rPr>
        <w:t xml:space="preserve"> </w:t>
      </w:r>
      <w:r w:rsidR="00340315">
        <w:rPr>
          <w:color w:val="auto"/>
          <w:lang w:val="en-US"/>
        </w:rPr>
        <w:t xml:space="preserve">- </w:t>
      </w:r>
      <w:r w:rsidRPr="00001C1C">
        <w:rPr>
          <w:color w:val="auto"/>
        </w:rPr>
        <w:t>Сектор за регистрирање, управување, унапредување и продажба на земјоделско земјиште во државна сопственост</w:t>
      </w:r>
    </w:p>
    <w:p w14:paraId="457296F7" w14:textId="787706C3" w:rsidR="00340315" w:rsidRDefault="00E50209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7" w:history="1">
        <w:r w:rsidRPr="000C48D3">
          <w:rPr>
            <w:rStyle w:val="Hyperlink"/>
            <w:lang w:val="en-US"/>
          </w:rPr>
          <w:t>todor.dimitrov@mzsv.gov.mk</w:t>
        </w:r>
      </w:hyperlink>
    </w:p>
    <w:p w14:paraId="5A95B8C2" w14:textId="77777777" w:rsidR="00E50209" w:rsidRPr="00001C1C" w:rsidRDefault="00E50209" w:rsidP="007A4C8C">
      <w:pPr>
        <w:pStyle w:val="a"/>
        <w:rPr>
          <w:color w:val="auto"/>
        </w:rPr>
      </w:pPr>
    </w:p>
    <w:p w14:paraId="22F71253" w14:textId="131C0EE1" w:rsidR="00AE1384" w:rsidRDefault="00AE1384" w:rsidP="007A4C8C">
      <w:pPr>
        <w:pStyle w:val="a"/>
        <w:rPr>
          <w:color w:val="auto"/>
        </w:rPr>
      </w:pPr>
      <w:r w:rsidRPr="00001C1C">
        <w:rPr>
          <w:color w:val="auto"/>
        </w:rPr>
        <w:t>11.</w:t>
      </w:r>
      <w:r w:rsidR="00F4661A" w:rsidRPr="00001C1C">
        <w:rPr>
          <w:color w:val="auto"/>
        </w:rPr>
        <w:t xml:space="preserve"> </w:t>
      </w:r>
      <w:r w:rsidRPr="00001C1C">
        <w:rPr>
          <w:color w:val="auto"/>
        </w:rPr>
        <w:t>Сања Ивановска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Pr="00001C1C">
        <w:rPr>
          <w:color w:val="auto"/>
        </w:rPr>
        <w:t>Сектор за човечки ресурси</w:t>
      </w:r>
    </w:p>
    <w:p w14:paraId="36739020" w14:textId="37AED4B6" w:rsidR="00E50209" w:rsidRDefault="00E50209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 xml:space="preserve">: </w:t>
      </w:r>
      <w:hyperlink r:id="rId18" w:history="1">
        <w:r w:rsidRPr="000C48D3">
          <w:rPr>
            <w:rStyle w:val="Hyperlink"/>
            <w:lang w:val="en-US"/>
          </w:rPr>
          <w:t>sanja.pendaroska@mzsv.gov.mk</w:t>
        </w:r>
      </w:hyperlink>
    </w:p>
    <w:p w14:paraId="4C8844F2" w14:textId="77777777" w:rsidR="00E50209" w:rsidRPr="00001C1C" w:rsidRDefault="00E50209" w:rsidP="007A4C8C">
      <w:pPr>
        <w:pStyle w:val="a"/>
        <w:rPr>
          <w:color w:val="auto"/>
        </w:rPr>
      </w:pPr>
    </w:p>
    <w:p w14:paraId="54AA04F3" w14:textId="31BDCD48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12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0B75F2" w:rsidRPr="000B75F2">
        <w:rPr>
          <w:color w:val="auto"/>
        </w:rPr>
        <w:t xml:space="preserve">Жаклина Недељковиќ – </w:t>
      </w:r>
      <w:r w:rsidR="001955BC">
        <w:rPr>
          <w:color w:val="auto"/>
        </w:rPr>
        <w:t>С</w:t>
      </w:r>
      <w:r w:rsidR="000B75F2" w:rsidRPr="000B75F2">
        <w:rPr>
          <w:color w:val="auto"/>
        </w:rPr>
        <w:t>ектор за анализа на земјоделска политика</w:t>
      </w:r>
    </w:p>
    <w:p w14:paraId="597907DD" w14:textId="6D4D6416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19" w:history="1">
        <w:r w:rsidRPr="000C48D3">
          <w:rPr>
            <w:rStyle w:val="Hyperlink"/>
          </w:rPr>
          <w:t>zaklina.nedeljkovic@mzsv.gov.mk</w:t>
        </w:r>
      </w:hyperlink>
    </w:p>
    <w:p w14:paraId="6E4BDA9C" w14:textId="77777777" w:rsidR="001955BC" w:rsidRPr="001955BC" w:rsidRDefault="001955BC" w:rsidP="007A4C8C">
      <w:pPr>
        <w:pStyle w:val="a"/>
        <w:rPr>
          <w:color w:val="auto"/>
        </w:rPr>
      </w:pPr>
    </w:p>
    <w:p w14:paraId="57DA6ADB" w14:textId="73E4EBFA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13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6977F1" w:rsidRPr="00001C1C">
        <w:rPr>
          <w:color w:val="auto"/>
        </w:rPr>
        <w:t>Фетах Демири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Сектор за прекршоци</w:t>
      </w:r>
    </w:p>
    <w:p w14:paraId="303DC71D" w14:textId="2E0F3CB7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0" w:history="1">
        <w:r w:rsidRPr="000C48D3">
          <w:rPr>
            <w:rStyle w:val="Hyperlink"/>
          </w:rPr>
          <w:t>fetah.demiri@mzsv.gov.mk</w:t>
        </w:r>
      </w:hyperlink>
    </w:p>
    <w:p w14:paraId="09A1A9D1" w14:textId="77777777" w:rsidR="001955BC" w:rsidRPr="001955BC" w:rsidRDefault="001955BC" w:rsidP="007A4C8C">
      <w:pPr>
        <w:pStyle w:val="a"/>
        <w:rPr>
          <w:color w:val="auto"/>
        </w:rPr>
      </w:pPr>
    </w:p>
    <w:p w14:paraId="26C8A916" w14:textId="2C92B171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14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9D33FA" w:rsidRPr="00001C1C">
        <w:rPr>
          <w:color w:val="auto"/>
        </w:rPr>
        <w:t>Виктор Младеновски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Сектор за управување со претпристапни фондови на ЕУ за рурален развој (ИПАРД)</w:t>
      </w:r>
    </w:p>
    <w:p w14:paraId="12ADF586" w14:textId="64E8AC73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1" w:history="1">
        <w:r w:rsidRPr="000C48D3">
          <w:rPr>
            <w:rStyle w:val="Hyperlink"/>
          </w:rPr>
          <w:t>viktor.mladenovski@mzsv.gov.mk</w:t>
        </w:r>
      </w:hyperlink>
    </w:p>
    <w:p w14:paraId="6A899C32" w14:textId="77777777" w:rsidR="001955BC" w:rsidRPr="001955BC" w:rsidRDefault="001955BC" w:rsidP="007A4C8C">
      <w:pPr>
        <w:pStyle w:val="a"/>
        <w:rPr>
          <w:color w:val="auto"/>
        </w:rPr>
      </w:pPr>
    </w:p>
    <w:p w14:paraId="0A6684E5" w14:textId="73D70BD6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lastRenderedPageBreak/>
        <w:t>15</w:t>
      </w:r>
      <w:r w:rsidR="006977F1" w:rsidRPr="00001C1C">
        <w:rPr>
          <w:color w:val="auto"/>
        </w:rPr>
        <w:t>. Тони Стојчев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Управа за водостопанство</w:t>
      </w:r>
    </w:p>
    <w:p w14:paraId="1BEE0688" w14:textId="54C524B2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2" w:history="1">
        <w:r w:rsidRPr="000C48D3">
          <w:rPr>
            <w:rStyle w:val="Hyperlink"/>
          </w:rPr>
          <w:t>toni.stojcev@mzsv.gov.mk</w:t>
        </w:r>
      </w:hyperlink>
    </w:p>
    <w:p w14:paraId="16BA5003" w14:textId="77777777" w:rsidR="001955BC" w:rsidRPr="001955BC" w:rsidRDefault="001955BC" w:rsidP="007A4C8C">
      <w:pPr>
        <w:pStyle w:val="a"/>
        <w:rPr>
          <w:color w:val="auto"/>
        </w:rPr>
      </w:pPr>
    </w:p>
    <w:p w14:paraId="614DC8BD" w14:textId="44432A4D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16</w:t>
      </w:r>
      <w:r w:rsidR="006977F1" w:rsidRPr="00001C1C">
        <w:rPr>
          <w:color w:val="auto"/>
        </w:rPr>
        <w:t>. Ружица Лидија Наташа Маријо Јованка Никола Левска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Одделение за стратешко планирање</w:t>
      </w:r>
    </w:p>
    <w:p w14:paraId="71A2E25D" w14:textId="12274353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3" w:history="1">
        <w:r w:rsidRPr="000C48D3">
          <w:rPr>
            <w:rStyle w:val="Hyperlink"/>
          </w:rPr>
          <w:t>lidija.miteva@mzsv.gov.mk</w:t>
        </w:r>
      </w:hyperlink>
    </w:p>
    <w:p w14:paraId="37F0383B" w14:textId="3A49B1C3" w:rsidR="001955BC" w:rsidRPr="001955BC" w:rsidRDefault="001955BC" w:rsidP="007A4C8C">
      <w:pPr>
        <w:pStyle w:val="a"/>
        <w:rPr>
          <w:color w:val="auto"/>
        </w:rPr>
      </w:pPr>
    </w:p>
    <w:p w14:paraId="50933571" w14:textId="5EA24C5B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17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EF7EA9">
        <w:rPr>
          <w:color w:val="auto"/>
        </w:rPr>
        <w:t>Оливера Бичиклиски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Државна фитосанитарна лабораторија</w:t>
      </w:r>
    </w:p>
    <w:p w14:paraId="135815E7" w14:textId="45D2F9EA" w:rsidR="001955BC" w:rsidRDefault="001955BC" w:rsidP="007A4C8C">
      <w:pPr>
        <w:pStyle w:val="a"/>
        <w:rPr>
          <w:color w:val="auto"/>
        </w:rPr>
      </w:pPr>
      <w:r>
        <w:t>контакт</w:t>
      </w:r>
      <w:r>
        <w:rPr>
          <w:lang w:val="en-US"/>
        </w:rPr>
        <w:t>:</w:t>
      </w:r>
      <w:r w:rsidRPr="001955BC">
        <w:rPr>
          <w:color w:val="auto"/>
        </w:rPr>
        <w:t xml:space="preserve"> </w:t>
      </w:r>
      <w:hyperlink r:id="rId24" w:history="1">
        <w:r w:rsidRPr="000C48D3">
          <w:rPr>
            <w:rStyle w:val="Hyperlink"/>
          </w:rPr>
          <w:t>olivera.bicikliski@mzsv.gov.mk</w:t>
        </w:r>
      </w:hyperlink>
    </w:p>
    <w:p w14:paraId="43DD5636" w14:textId="6507D5A2" w:rsidR="001955BC" w:rsidRPr="00001C1C" w:rsidRDefault="001955BC" w:rsidP="007A4C8C">
      <w:pPr>
        <w:pStyle w:val="a"/>
        <w:rPr>
          <w:color w:val="auto"/>
        </w:rPr>
      </w:pPr>
    </w:p>
    <w:p w14:paraId="419FBCF5" w14:textId="56B1B374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18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D63592" w:rsidRPr="00D63592">
        <w:rPr>
          <w:color w:val="auto"/>
        </w:rPr>
        <w:t>Мерлина Чалаковиќ</w:t>
      </w:r>
      <w:r w:rsidR="00D63592">
        <w:rPr>
          <w:color w:val="auto"/>
          <w:lang w:val="en-US"/>
        </w:rPr>
        <w:t xml:space="preserve"> </w:t>
      </w:r>
      <w:r w:rsidR="00450BF6">
        <w:rPr>
          <w:color w:val="auto"/>
        </w:rPr>
        <w:t xml:space="preserve">Зеќири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Фитосанитарна управа</w:t>
      </w:r>
    </w:p>
    <w:p w14:paraId="7A3E5CFA" w14:textId="50744AFE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5" w:history="1">
        <w:r w:rsidRPr="000C48D3">
          <w:rPr>
            <w:rStyle w:val="Hyperlink"/>
          </w:rPr>
          <w:t>merlina.calakovic@mzsv.gov.mk</w:t>
        </w:r>
      </w:hyperlink>
    </w:p>
    <w:p w14:paraId="561B7BEA" w14:textId="77777777" w:rsidR="001955BC" w:rsidRPr="001955BC" w:rsidRDefault="001955BC" w:rsidP="007A4C8C">
      <w:pPr>
        <w:pStyle w:val="a"/>
        <w:rPr>
          <w:color w:val="auto"/>
        </w:rPr>
      </w:pPr>
    </w:p>
    <w:p w14:paraId="1347220B" w14:textId="50F136DF" w:rsidR="006977F1" w:rsidRDefault="00845FC8" w:rsidP="007A4C8C">
      <w:pPr>
        <w:pStyle w:val="a"/>
        <w:rPr>
          <w:color w:val="auto"/>
        </w:rPr>
      </w:pPr>
      <w:r w:rsidRPr="00001C1C">
        <w:rPr>
          <w:color w:val="auto"/>
        </w:rPr>
        <w:t>19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6977F1" w:rsidRPr="00001C1C">
        <w:rPr>
          <w:color w:val="auto"/>
        </w:rPr>
        <w:t>Санибер Иванова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Управа за семе и саден материјал</w:t>
      </w:r>
    </w:p>
    <w:p w14:paraId="50D2F881" w14:textId="4FD408C0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6" w:history="1">
        <w:r w:rsidRPr="000C48D3">
          <w:rPr>
            <w:rStyle w:val="Hyperlink"/>
          </w:rPr>
          <w:t>saniber.ivanova@mzsv.gov.mk</w:t>
        </w:r>
      </w:hyperlink>
    </w:p>
    <w:p w14:paraId="2AF4DB3F" w14:textId="77777777" w:rsidR="001955BC" w:rsidRPr="001955BC" w:rsidRDefault="001955BC" w:rsidP="007A4C8C">
      <w:pPr>
        <w:pStyle w:val="a"/>
        <w:rPr>
          <w:color w:val="auto"/>
        </w:rPr>
      </w:pPr>
    </w:p>
    <w:p w14:paraId="435EDCD3" w14:textId="77ECCA2C" w:rsidR="006977F1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20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9D33FA" w:rsidRPr="00001C1C">
        <w:rPr>
          <w:color w:val="auto"/>
        </w:rPr>
        <w:t xml:space="preserve">Цветанка Геговска </w:t>
      </w:r>
      <w:r w:rsidR="000E32D2" w:rsidRPr="00001C1C">
        <w:rPr>
          <w:color w:val="auto"/>
        </w:rPr>
        <w:t>–</w:t>
      </w:r>
      <w:r w:rsidR="001955BC">
        <w:rPr>
          <w:color w:val="auto"/>
        </w:rPr>
        <w:t>Сектор за Европска Унија</w:t>
      </w:r>
    </w:p>
    <w:p w14:paraId="5214F0F8" w14:textId="66BA35A0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7" w:history="1">
        <w:r w:rsidRPr="000C48D3">
          <w:rPr>
            <w:rStyle w:val="Hyperlink"/>
          </w:rPr>
          <w:t>cvetanka.gegovska@mzsv.gov.mk</w:t>
        </w:r>
      </w:hyperlink>
    </w:p>
    <w:p w14:paraId="5D025856" w14:textId="77777777" w:rsidR="001955BC" w:rsidRPr="001955BC" w:rsidRDefault="001955BC" w:rsidP="007A4C8C">
      <w:pPr>
        <w:pStyle w:val="a"/>
        <w:rPr>
          <w:color w:val="auto"/>
        </w:rPr>
      </w:pPr>
    </w:p>
    <w:p w14:paraId="5977A2A9" w14:textId="48FB4E0D" w:rsidR="006977F1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21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9D33FA" w:rsidRPr="00001C1C">
        <w:rPr>
          <w:color w:val="auto"/>
        </w:rPr>
        <w:t xml:space="preserve">Билјана Бојковска - Златеска </w:t>
      </w:r>
      <w:r w:rsidR="006977F1" w:rsidRPr="00001C1C">
        <w:rPr>
          <w:color w:val="auto"/>
        </w:rPr>
        <w:t>-</w:t>
      </w:r>
      <w:r w:rsidR="001C16C2" w:rsidRPr="00001C1C">
        <w:rPr>
          <w:color w:val="auto"/>
        </w:rPr>
        <w:t xml:space="preserve"> </w:t>
      </w:r>
      <w:r w:rsidR="006977F1" w:rsidRPr="00001C1C">
        <w:rPr>
          <w:color w:val="auto"/>
        </w:rPr>
        <w:t>Сектор за лозарство, винарство и овоштарство</w:t>
      </w:r>
    </w:p>
    <w:p w14:paraId="6BEE3584" w14:textId="003DA650" w:rsidR="001955BC" w:rsidRDefault="001955BC" w:rsidP="007A4C8C">
      <w:pPr>
        <w:pStyle w:val="a"/>
      </w:pPr>
      <w:r>
        <w:t>контакт</w:t>
      </w:r>
      <w:r>
        <w:rPr>
          <w:lang w:val="en-US"/>
        </w:rPr>
        <w:t>:</w:t>
      </w:r>
      <w:r w:rsidR="00EB45FF">
        <w:t xml:space="preserve"> </w:t>
      </w:r>
      <w:hyperlink r:id="rId28" w:history="1">
        <w:r w:rsidR="00EB45FF" w:rsidRPr="000C48D3">
          <w:rPr>
            <w:rStyle w:val="Hyperlink"/>
          </w:rPr>
          <w:t>biljana.bojkovska@mzsv.gov.mk</w:t>
        </w:r>
      </w:hyperlink>
    </w:p>
    <w:p w14:paraId="412D6C62" w14:textId="77777777" w:rsidR="00EB45FF" w:rsidRPr="00EB45FF" w:rsidRDefault="00EB45FF" w:rsidP="007A4C8C">
      <w:pPr>
        <w:pStyle w:val="a"/>
        <w:rPr>
          <w:color w:val="auto"/>
        </w:rPr>
      </w:pPr>
    </w:p>
    <w:p w14:paraId="7370EFA3" w14:textId="0DC619E6" w:rsidR="006977F1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22</w:t>
      </w:r>
      <w:r w:rsidR="006977F1" w:rsidRPr="00001C1C">
        <w:rPr>
          <w:color w:val="auto"/>
        </w:rPr>
        <w:t>.</w:t>
      </w:r>
      <w:r w:rsidR="00F4661A" w:rsidRPr="00001C1C">
        <w:rPr>
          <w:color w:val="auto"/>
        </w:rPr>
        <w:t xml:space="preserve"> </w:t>
      </w:r>
      <w:r w:rsidR="006977F1" w:rsidRPr="00001C1C">
        <w:rPr>
          <w:color w:val="auto"/>
        </w:rPr>
        <w:t>Аница Симонова</w:t>
      </w:r>
      <w:r w:rsidR="001C16C2" w:rsidRPr="00001C1C">
        <w:rPr>
          <w:color w:val="auto"/>
        </w:rPr>
        <w:t xml:space="preserve"> </w:t>
      </w:r>
      <w:r w:rsidR="008C5FC9" w:rsidRPr="00001C1C">
        <w:rPr>
          <w:color w:val="auto"/>
        </w:rPr>
        <w:t>–</w:t>
      </w:r>
      <w:r w:rsidR="00EB45FF">
        <w:rPr>
          <w:color w:val="auto"/>
        </w:rPr>
        <w:t xml:space="preserve"> </w:t>
      </w:r>
      <w:r w:rsidR="007258A2" w:rsidRPr="00001C1C">
        <w:rPr>
          <w:color w:val="auto"/>
        </w:rPr>
        <w:t>Сектор за шумска полиција</w:t>
      </w:r>
    </w:p>
    <w:p w14:paraId="03DC547D" w14:textId="6119C50D" w:rsidR="00EB45FF" w:rsidRDefault="00EB45FF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29" w:history="1">
        <w:r w:rsidRPr="000C48D3">
          <w:rPr>
            <w:rStyle w:val="Hyperlink"/>
          </w:rPr>
          <w:t>anica.simonova@mzsv.gov.mk</w:t>
        </w:r>
      </w:hyperlink>
    </w:p>
    <w:p w14:paraId="1D83E3DC" w14:textId="77777777" w:rsidR="00EB45FF" w:rsidRPr="00EB45FF" w:rsidRDefault="00EB45FF" w:rsidP="007A4C8C">
      <w:pPr>
        <w:pStyle w:val="a"/>
        <w:rPr>
          <w:color w:val="auto"/>
        </w:rPr>
      </w:pPr>
    </w:p>
    <w:p w14:paraId="29BD4D5B" w14:textId="49F37C12" w:rsidR="008C5FC9" w:rsidRDefault="008C5FC9" w:rsidP="007A4C8C">
      <w:pPr>
        <w:pStyle w:val="a"/>
        <w:rPr>
          <w:color w:val="auto"/>
        </w:rPr>
      </w:pPr>
      <w:r w:rsidRPr="00001C1C">
        <w:rPr>
          <w:color w:val="auto"/>
        </w:rPr>
        <w:t>2</w:t>
      </w:r>
      <w:r w:rsidR="00186643" w:rsidRPr="00001C1C">
        <w:rPr>
          <w:color w:val="auto"/>
          <w:lang w:val="en-US"/>
        </w:rPr>
        <w:t>3</w:t>
      </w:r>
      <w:r w:rsidRPr="00001C1C">
        <w:rPr>
          <w:color w:val="auto"/>
        </w:rPr>
        <w:t xml:space="preserve">. </w:t>
      </w:r>
      <w:r w:rsidR="009D33FA" w:rsidRPr="00001C1C">
        <w:rPr>
          <w:color w:val="auto"/>
        </w:rPr>
        <w:t xml:space="preserve">Игор Бојаџиевски  - </w:t>
      </w:r>
      <w:r w:rsidRPr="00001C1C">
        <w:rPr>
          <w:color w:val="auto"/>
        </w:rPr>
        <w:t>Сектор за рибарство и аквакултура</w:t>
      </w:r>
    </w:p>
    <w:p w14:paraId="1CEB9FB9" w14:textId="50DB6E0F" w:rsidR="00EB45FF" w:rsidRDefault="00EB45FF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30" w:history="1">
        <w:r w:rsidRPr="000C48D3">
          <w:rPr>
            <w:rStyle w:val="Hyperlink"/>
          </w:rPr>
          <w:t>igor.bojadzievski@mzsv.gov.mk</w:t>
        </w:r>
      </w:hyperlink>
    </w:p>
    <w:p w14:paraId="5084A55B" w14:textId="77777777" w:rsidR="00EB45FF" w:rsidRPr="00EB45FF" w:rsidRDefault="00EB45FF" w:rsidP="007A4C8C">
      <w:pPr>
        <w:pStyle w:val="a"/>
        <w:rPr>
          <w:color w:val="auto"/>
        </w:rPr>
      </w:pPr>
    </w:p>
    <w:p w14:paraId="442ECE7C" w14:textId="2DA088F3" w:rsidR="008C5FC9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24</w:t>
      </w:r>
      <w:r w:rsidR="008C5FC9" w:rsidRPr="00001C1C">
        <w:rPr>
          <w:color w:val="auto"/>
        </w:rPr>
        <w:t xml:space="preserve">. </w:t>
      </w:r>
      <w:r w:rsidR="007258A2" w:rsidRPr="00001C1C">
        <w:rPr>
          <w:color w:val="auto"/>
        </w:rPr>
        <w:t xml:space="preserve">Дејан Давидовски - </w:t>
      </w:r>
      <w:r w:rsidR="008C5FC9" w:rsidRPr="00001C1C">
        <w:rPr>
          <w:color w:val="auto"/>
        </w:rPr>
        <w:t>Сектор за организација и координација на подрачни единици</w:t>
      </w:r>
    </w:p>
    <w:p w14:paraId="02B2A839" w14:textId="0B8555C2" w:rsidR="00EB45FF" w:rsidRDefault="00EB45FF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31" w:history="1">
        <w:r w:rsidRPr="000C48D3">
          <w:rPr>
            <w:rStyle w:val="Hyperlink"/>
          </w:rPr>
          <w:t>dejan.davidovski@mzsv.gov.mk</w:t>
        </w:r>
      </w:hyperlink>
    </w:p>
    <w:p w14:paraId="22D31872" w14:textId="77777777" w:rsidR="00EB45FF" w:rsidRPr="00EB45FF" w:rsidRDefault="00EB45FF" w:rsidP="007A4C8C">
      <w:pPr>
        <w:pStyle w:val="a"/>
        <w:rPr>
          <w:color w:val="auto"/>
        </w:rPr>
      </w:pPr>
    </w:p>
    <w:p w14:paraId="16DB3408" w14:textId="31B5B9DB" w:rsidR="008C5FC9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25</w:t>
      </w:r>
      <w:r w:rsidR="008C5FC9" w:rsidRPr="00001C1C">
        <w:rPr>
          <w:color w:val="auto"/>
        </w:rPr>
        <w:t xml:space="preserve">. </w:t>
      </w:r>
      <w:r w:rsidR="00BF05A6">
        <w:rPr>
          <w:color w:val="auto"/>
        </w:rPr>
        <w:t>Славица Ко</w:t>
      </w:r>
      <w:r w:rsidR="007633E4" w:rsidRPr="00001C1C">
        <w:rPr>
          <w:color w:val="auto"/>
        </w:rPr>
        <w:t>нуков –Државен инспекторат за земјоделство</w:t>
      </w:r>
    </w:p>
    <w:p w14:paraId="3A6C46CD" w14:textId="052A6496" w:rsidR="00EB45FF" w:rsidRDefault="00EB45FF" w:rsidP="007A4C8C">
      <w:pPr>
        <w:pStyle w:val="a"/>
        <w:rPr>
          <w:lang w:val="en-US"/>
        </w:rPr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32" w:history="1">
        <w:r w:rsidR="00BF05A6" w:rsidRPr="000C48D3">
          <w:rPr>
            <w:rStyle w:val="Hyperlink"/>
            <w:lang w:val="en-US"/>
          </w:rPr>
          <w:t>slavica.konukov@diz.gov.mk</w:t>
        </w:r>
      </w:hyperlink>
    </w:p>
    <w:p w14:paraId="5910ABC1" w14:textId="26F5F558" w:rsidR="00EB45FF" w:rsidRPr="00EB45FF" w:rsidRDefault="00EB45FF" w:rsidP="007A4C8C">
      <w:pPr>
        <w:pStyle w:val="a"/>
        <w:rPr>
          <w:color w:val="auto"/>
        </w:rPr>
      </w:pPr>
    </w:p>
    <w:p w14:paraId="48FCD3FD" w14:textId="4B86E0B0" w:rsidR="007633E4" w:rsidRDefault="00186643" w:rsidP="007A4C8C">
      <w:pPr>
        <w:pStyle w:val="a"/>
        <w:rPr>
          <w:color w:val="auto"/>
        </w:rPr>
      </w:pPr>
      <w:r w:rsidRPr="00001C1C">
        <w:rPr>
          <w:color w:val="auto"/>
        </w:rPr>
        <w:t>26</w:t>
      </w:r>
      <w:r w:rsidR="007633E4" w:rsidRPr="00001C1C">
        <w:rPr>
          <w:color w:val="auto"/>
        </w:rPr>
        <w:t>. Марјан Мицев - Државен инспекторат за шумарство и ловство</w:t>
      </w:r>
    </w:p>
    <w:p w14:paraId="73577DDF" w14:textId="524BD754" w:rsidR="00EB45FF" w:rsidRDefault="00EB45FF" w:rsidP="007A4C8C">
      <w:pPr>
        <w:pStyle w:val="a"/>
      </w:pPr>
      <w:r>
        <w:t>контакт</w:t>
      </w:r>
      <w:r>
        <w:rPr>
          <w:lang w:val="en-US"/>
        </w:rPr>
        <w:t>:</w:t>
      </w:r>
      <w:r>
        <w:t xml:space="preserve"> </w:t>
      </w:r>
      <w:hyperlink r:id="rId33" w:history="1">
        <w:r w:rsidRPr="000C48D3">
          <w:rPr>
            <w:rStyle w:val="Hyperlink"/>
          </w:rPr>
          <w:t>marijan.micev@mzsv.gov.mk</w:t>
        </w:r>
      </w:hyperlink>
    </w:p>
    <w:p w14:paraId="3478556F" w14:textId="77777777" w:rsidR="00EB45FF" w:rsidRPr="00001C1C" w:rsidRDefault="00EB45FF" w:rsidP="007A4C8C">
      <w:pPr>
        <w:pStyle w:val="a"/>
        <w:rPr>
          <w:color w:val="auto"/>
        </w:rPr>
      </w:pPr>
    </w:p>
    <w:p w14:paraId="53E39F4A" w14:textId="28DB05E5" w:rsidR="00AE1384" w:rsidRPr="00001C1C" w:rsidRDefault="00AE1384" w:rsidP="007A4C8C">
      <w:pPr>
        <w:pStyle w:val="a"/>
        <w:rPr>
          <w:color w:val="auto"/>
        </w:rPr>
      </w:pPr>
    </w:p>
    <w:sectPr w:rsidR="00AE1384" w:rsidRPr="00001C1C" w:rsidSect="00974C86">
      <w:headerReference w:type="even" r:id="rId34"/>
      <w:headerReference w:type="default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440" w:right="1440" w:bottom="1080" w:left="1440" w:header="5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15EC6" w14:textId="77777777" w:rsidR="00EE31BD" w:rsidRDefault="00EE31BD" w:rsidP="00DC5C24">
      <w:r>
        <w:separator/>
      </w:r>
    </w:p>
  </w:endnote>
  <w:endnote w:type="continuationSeparator" w:id="0">
    <w:p w14:paraId="46E8C401" w14:textId="77777777" w:rsidR="00EE31BD" w:rsidRDefault="00EE31B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4EB9C" w14:textId="14848012" w:rsidR="001955BC" w:rsidRPr="000F2E5D" w:rsidRDefault="001955BC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EEFAFE8" wp14:editId="6D8263FF">
              <wp:simplePos x="0" y="0"/>
              <wp:positionH relativeFrom="column">
                <wp:posOffset>2057400</wp:posOffset>
              </wp:positionH>
              <wp:positionV relativeFrom="paragraph">
                <wp:posOffset>-459740</wp:posOffset>
              </wp:positionV>
              <wp:extent cx="1685925" cy="520700"/>
              <wp:effectExtent l="0" t="0" r="0" b="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520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0D56BF" w14:textId="50894E8D" w:rsidR="001955BC" w:rsidRPr="00F23FCF" w:rsidRDefault="001955BC" w:rsidP="00F23FCF">
                          <w:pPr>
                            <w:pStyle w:val="FooterTXT"/>
                          </w:pPr>
                          <w:r>
                            <w:t xml:space="preserve">Ул. </w:t>
                          </w:r>
                          <w:r w:rsidRPr="006F5CB5">
                            <w:t>„</w:t>
                          </w:r>
                          <w:r>
                            <w:t>Ленинова</w:t>
                          </w:r>
                          <w:r w:rsidRPr="006F5CB5">
                            <w:t xml:space="preserve">“ бр. </w:t>
                          </w:r>
                          <w:r>
                            <w:t xml:space="preserve">2, </w:t>
                          </w:r>
                          <w:r w:rsidRPr="00F23FCF">
                            <w:t xml:space="preserve">Скопје </w:t>
                          </w:r>
                        </w:p>
                        <w:p w14:paraId="05E18DD4" w14:textId="44C5AE9C" w:rsidR="001955BC" w:rsidRPr="00F23FCF" w:rsidRDefault="001955BC" w:rsidP="00F23FCF">
                          <w:pPr>
                            <w:pStyle w:val="FooterTXT"/>
                          </w:pPr>
                          <w:r w:rsidRPr="00F23FCF"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FAFE8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6" type="#_x0000_t202" style="position:absolute;left:0;text-align:left;margin-left:162pt;margin-top:-36.2pt;width:132.75pt;height:4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" filled="f" stroked="f" strokeweight=".5pt">
              <v:textbox>
                <w:txbxContent>
                  <w:p w14:paraId="320D56BF" w14:textId="50894E8D" w:rsidR="001955BC" w:rsidRPr="00F23FCF" w:rsidRDefault="001955BC" w:rsidP="00F23FCF">
                    <w:pPr>
                      <w:pStyle w:val="FooterTXT"/>
                    </w:pPr>
                    <w:r>
                      <w:t xml:space="preserve">Ул. </w:t>
                    </w:r>
                    <w:r w:rsidRPr="006F5CB5">
                      <w:t>„</w:t>
                    </w:r>
                    <w:r>
                      <w:t>Ленинова</w:t>
                    </w:r>
                    <w:r w:rsidRPr="006F5CB5">
                      <w:t xml:space="preserve">“ бр. </w:t>
                    </w:r>
                    <w:r>
                      <w:t xml:space="preserve">2, </w:t>
                    </w:r>
                    <w:r w:rsidRPr="00F23FCF">
                      <w:t xml:space="preserve">Скопје </w:t>
                    </w:r>
                  </w:p>
                  <w:p w14:paraId="05E18DD4" w14:textId="44C5AE9C" w:rsidR="001955BC" w:rsidRPr="00F23FCF" w:rsidRDefault="001955BC" w:rsidP="00F23FCF">
                    <w:pPr>
                      <w:pStyle w:val="FooterTXT"/>
                    </w:pPr>
                    <w:r w:rsidRPr="00F23FCF"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9379A19" wp14:editId="508CCD2D">
              <wp:simplePos x="0" y="0"/>
              <wp:positionH relativeFrom="column">
                <wp:posOffset>3829049</wp:posOffset>
              </wp:positionH>
              <wp:positionV relativeFrom="paragraph">
                <wp:posOffset>-459740</wp:posOffset>
              </wp:positionV>
              <wp:extent cx="1000125" cy="488950"/>
              <wp:effectExtent l="0" t="0" r="0" b="635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125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DF7001" w14:textId="74D66E36" w:rsidR="001955BC" w:rsidRDefault="001955BC" w:rsidP="008B7E98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 xml:space="preserve">+389 2 </w:t>
                          </w:r>
                          <w:r w:rsidRPr="00F321BF">
                            <w:t>3134 477</w:t>
                          </w:r>
                        </w:p>
                        <w:p w14:paraId="02636F6C" w14:textId="2E1EAD0C" w:rsidR="001955BC" w:rsidRPr="007C20BC" w:rsidRDefault="001955BC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>www.</w:t>
                          </w:r>
                          <w:r w:rsidRPr="00F321BF">
                            <w:rPr>
                              <w:lang w:val="en-US"/>
                            </w:rPr>
                            <w:t>mzsv.gov.mk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379A19" id="Text Box 54" o:spid="_x0000_s1027" type="#_x0000_t202" style="position:absolute;left:0;text-align:left;margin-left:301.5pt;margin-top:-36.2pt;width:78.75pt;height:3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" filled="f" stroked="f" strokeweight=".5pt">
              <v:textbox>
                <w:txbxContent>
                  <w:p w14:paraId="65DF7001" w14:textId="74D66E36" w:rsidR="001955BC" w:rsidRDefault="001955BC" w:rsidP="008B7E98">
                    <w:pPr>
                      <w:pStyle w:val="FooterTXT"/>
                      <w:rPr>
                        <w:lang w:val="en-US"/>
                      </w:rPr>
                    </w:pPr>
                    <w:r>
                      <w:t xml:space="preserve">+389 2 </w:t>
                    </w:r>
                    <w:r w:rsidRPr="00F321BF">
                      <w:t>3134 477</w:t>
                    </w:r>
                  </w:p>
                  <w:p w14:paraId="02636F6C" w14:textId="2E1EAD0C" w:rsidR="001955BC" w:rsidRPr="007C20BC" w:rsidRDefault="001955BC" w:rsidP="007C20BC">
                    <w:pPr>
                      <w:pStyle w:val="FooterTXT"/>
                      <w:rPr>
                        <w:lang w:val="en-US"/>
                      </w:rPr>
                    </w:pPr>
                    <w:r>
                      <w:t>www.</w:t>
                    </w:r>
                    <w:r w:rsidRPr="00F321BF">
                      <w:rPr>
                        <w:lang w:val="en-US"/>
                      </w:rPr>
                      <w:t>mzsv.gov.mk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112765F" wp14:editId="08A305F1">
              <wp:simplePos x="0" y="0"/>
              <wp:positionH relativeFrom="column">
                <wp:posOffset>4953000</wp:posOffset>
              </wp:positionH>
              <wp:positionV relativeFrom="paragraph">
                <wp:posOffset>-435609</wp:posOffset>
              </wp:positionV>
              <wp:extent cx="1466850" cy="73660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736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A706DD" w14:textId="6B4B528A" w:rsidR="001955BC" w:rsidRDefault="001955BC">
                          <w:r w:rsidRPr="00C95892">
                            <w:rPr>
                              <w:rFonts w:ascii="StobiSerif Regular" w:hAnsi="StobiSerif Regular"/>
                              <w:noProof/>
                              <w:color w:val="943634"/>
                              <w:sz w:val="18"/>
                              <w:szCs w:val="18"/>
                              <w:lang w:val="en-US" w:eastAsia="en-US"/>
                            </w:rPr>
                            <w:drawing>
                              <wp:inline distT="0" distB="0" distL="0" distR="0" wp14:anchorId="43087DB0" wp14:editId="6C72F47A">
                                <wp:extent cx="781050" cy="418420"/>
                                <wp:effectExtent l="0" t="0" r="0" b="127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8660" cy="4224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12765F" id="Text Box 1" o:spid="_x0000_s1028" type="#_x0000_t202" style="position:absolute;left:0;text-align:left;margin-left:390pt;margin-top:-34.3pt;width:115.5pt;height:5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" fillcolor="white [3201]" stroked="f" strokeweight=".5pt">
              <v:textbox>
                <w:txbxContent>
                  <w:p w14:paraId="01A706DD" w14:textId="6B4B528A" w:rsidR="001955BC" w:rsidRDefault="001955BC">
                    <w:r w:rsidRPr="00C95892">
                      <w:rPr>
                        <w:rFonts w:ascii="StobiSerif Regular" w:hAnsi="StobiSerif Regular"/>
                        <w:noProof/>
                        <w:color w:val="943634"/>
                        <w:sz w:val="18"/>
                        <w:szCs w:val="18"/>
                        <w:lang w:val="en-US" w:eastAsia="en-US"/>
                      </w:rPr>
                      <w:drawing>
                        <wp:inline distT="0" distB="0" distL="0" distR="0" wp14:anchorId="43087DB0" wp14:editId="6C72F47A">
                          <wp:extent cx="781050" cy="418420"/>
                          <wp:effectExtent l="0" t="0" r="0" b="127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8660" cy="4224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320C9CB" wp14:editId="4C9094D4">
              <wp:simplePos x="0" y="0"/>
              <wp:positionH relativeFrom="column">
                <wp:posOffset>298450</wp:posOffset>
              </wp:positionH>
              <wp:positionV relativeFrom="paragraph">
                <wp:posOffset>-467360</wp:posOffset>
              </wp:positionV>
              <wp:extent cx="2054860" cy="520700"/>
              <wp:effectExtent l="0" t="0" r="0" b="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4860" cy="520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F95FB9" w14:textId="743467D8" w:rsidR="001955BC" w:rsidRDefault="001955BC" w:rsidP="00F23FCF">
                          <w:pPr>
                            <w:pStyle w:val="FooterTXT"/>
                          </w:pPr>
                          <w:r w:rsidRPr="00F321BF">
                            <w:t>Министерство за земјоделство, шумарство и водостопанство</w:t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 w:rsidRPr="00F23FCF">
                            <w:t>н</w:t>
                          </w:r>
                          <w:r>
                            <w:t>а</w:t>
                          </w:r>
                        </w:p>
                        <w:p w14:paraId="13B6D8B4" w14:textId="3611FBE5" w:rsidR="001955BC" w:rsidRPr="00F23FCF" w:rsidRDefault="001955BC" w:rsidP="00F23FCF">
                          <w:pPr>
                            <w:pStyle w:val="FooterTXT"/>
                          </w:pPr>
                          <w:r w:rsidRPr="00F23FCF"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20C9CB" id="Text Box 52" o:spid="_x0000_s1029" type="#_x0000_t202" style="position:absolute;left:0;text-align:left;margin-left:23.5pt;margin-top:-36.8pt;width:161.8pt;height:4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" filled="f" stroked="f" strokeweight=".5pt">
              <v:textbox>
                <w:txbxContent>
                  <w:p w14:paraId="6AF95FB9" w14:textId="743467D8" w:rsidR="001955BC" w:rsidRDefault="001955BC" w:rsidP="00F23FCF">
                    <w:pPr>
                      <w:pStyle w:val="FooterTXT"/>
                    </w:pPr>
                    <w:r w:rsidRPr="00F321BF">
                      <w:t>Министерство за земјоделство, шумарство и водостопанство</w:t>
                    </w:r>
                    <w:r>
                      <w:rPr>
                        <w:lang w:val="en-US"/>
                      </w:rPr>
                      <w:t xml:space="preserve"> </w:t>
                    </w:r>
                    <w:r w:rsidRPr="00F23FCF">
                      <w:t>н</w:t>
                    </w:r>
                    <w:r>
                      <w:t>а</w:t>
                    </w:r>
                  </w:p>
                  <w:p w14:paraId="13B6D8B4" w14:textId="3611FBE5" w:rsidR="001955BC" w:rsidRPr="00F23FCF" w:rsidRDefault="001955BC" w:rsidP="00F23FCF">
                    <w:pPr>
                      <w:pStyle w:val="FooterTXT"/>
                    </w:pPr>
                    <w:r w:rsidRPr="00F23FCF"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2DBC561" wp14:editId="14397981">
              <wp:simplePos x="0" y="0"/>
              <wp:positionH relativeFrom="column">
                <wp:posOffset>-381361</wp:posOffset>
              </wp:positionH>
              <wp:positionV relativeFrom="paragraph">
                <wp:posOffset>-360313</wp:posOffset>
              </wp:positionV>
              <wp:extent cx="491691" cy="304800"/>
              <wp:effectExtent l="0" t="0" r="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1691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A28FD9" w14:textId="114651C5" w:rsidR="001955BC" w:rsidRPr="0059655D" w:rsidRDefault="001955BC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AD0D93">
                            <w:rPr>
                              <w:b/>
                              <w:noProof/>
                            </w:rPr>
                            <w:t>2</w:t>
                          </w:r>
                          <w:r w:rsidRPr="0059655D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DBC561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30" type="#_x0000_t202" style="position:absolute;left:0;text-align:left;margin-left:-30.05pt;margin-top:-28.35pt;width:38.7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    <v:textbox>
                <w:txbxContent>
                  <w:p w14:paraId="18A28FD9" w14:textId="114651C5" w:rsidR="001955BC" w:rsidRPr="0059655D" w:rsidRDefault="001955BC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AD0D93">
                      <w:rPr>
                        <w:b/>
                        <w:noProof/>
                      </w:rPr>
                      <w:t>2</w:t>
                    </w:r>
                    <w:r w:rsidRPr="0059655D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EF6D52" wp14:editId="60A73DCD">
              <wp:simplePos x="0" y="0"/>
              <wp:positionH relativeFrom="column">
                <wp:posOffset>191191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19050"/>
              <wp:wrapNone/>
              <wp:docPr id="51" name="Straight Connector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0E756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C2591B" id="Straight Connector 5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" strokecolor="#0e7568" strokeweight="1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72915" w14:textId="0062E000" w:rsidR="001955BC" w:rsidRPr="000F2E5D" w:rsidRDefault="001955BC" w:rsidP="00CB3BD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7DD558B" wp14:editId="77D382FA">
              <wp:simplePos x="0" y="0"/>
              <wp:positionH relativeFrom="column">
                <wp:posOffset>3830128</wp:posOffset>
              </wp:positionH>
              <wp:positionV relativeFrom="paragraph">
                <wp:posOffset>-224477</wp:posOffset>
              </wp:positionV>
              <wp:extent cx="1000125" cy="585314"/>
              <wp:effectExtent l="0" t="0" r="0" b="571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125" cy="5853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23B4DF" w14:textId="77777777" w:rsidR="001955BC" w:rsidRDefault="001955BC" w:rsidP="00CB3BD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 xml:space="preserve">+389 2 </w:t>
                          </w:r>
                          <w:r w:rsidRPr="00F321BF">
                            <w:t>3134 477</w:t>
                          </w:r>
                        </w:p>
                        <w:p w14:paraId="25DEBBE2" w14:textId="77777777" w:rsidR="001955BC" w:rsidRPr="007C20BC" w:rsidRDefault="001955BC" w:rsidP="00CB3BD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  <w:r>
                            <w:t>www.</w:t>
                          </w:r>
                          <w:r w:rsidRPr="00F321BF">
                            <w:rPr>
                              <w:lang w:val="en-US"/>
                            </w:rPr>
                            <w:t>mzsv.gov.mk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D558B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2" type="#_x0000_t202" style="position:absolute;left:0;text-align:left;margin-left:301.6pt;margin-top:-17.7pt;width:78.75pt;height:46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" filled="f" stroked="f" strokeweight=".5pt">
              <v:textbox>
                <w:txbxContent>
                  <w:p w14:paraId="6523B4DF" w14:textId="77777777" w:rsidR="001955BC" w:rsidRDefault="001955BC" w:rsidP="00CB3BDC">
                    <w:pPr>
                      <w:pStyle w:val="FooterTXT"/>
                      <w:rPr>
                        <w:lang w:val="en-US"/>
                      </w:rPr>
                    </w:pPr>
                    <w:r>
                      <w:t xml:space="preserve">+389 2 </w:t>
                    </w:r>
                    <w:r w:rsidRPr="00F321BF">
                      <w:t>3134 477</w:t>
                    </w:r>
                  </w:p>
                  <w:p w14:paraId="25DEBBE2" w14:textId="77777777" w:rsidR="001955BC" w:rsidRPr="007C20BC" w:rsidRDefault="001955BC" w:rsidP="00CB3BDC">
                    <w:pPr>
                      <w:pStyle w:val="FooterTXT"/>
                      <w:rPr>
                        <w:lang w:val="en-US"/>
                      </w:rPr>
                    </w:pPr>
                    <w:r>
                      <w:t>www.</w:t>
                    </w:r>
                    <w:r w:rsidRPr="00F321BF">
                      <w:rPr>
                        <w:lang w:val="en-US"/>
                      </w:rPr>
                      <w:t>mzsv.gov.mk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E1FD808" wp14:editId="1C291282">
              <wp:simplePos x="0" y="0"/>
              <wp:positionH relativeFrom="column">
                <wp:posOffset>2061713</wp:posOffset>
              </wp:positionH>
              <wp:positionV relativeFrom="paragraph">
                <wp:posOffset>-457392</wp:posOffset>
              </wp:positionV>
              <wp:extent cx="1685925" cy="1060390"/>
              <wp:effectExtent l="0" t="0" r="0" b="6985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060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D86FF7" w14:textId="260E702E" w:rsidR="001955BC" w:rsidRPr="00F23FCF" w:rsidRDefault="001955BC" w:rsidP="00CB3BDC">
                          <w:pPr>
                            <w:pStyle w:val="FooterTXT"/>
                          </w:pPr>
                          <w:r>
                            <w:t xml:space="preserve">Ул. </w:t>
                          </w:r>
                          <w:r w:rsidRPr="006F5CB5">
                            <w:t>„</w:t>
                          </w:r>
                          <w:r>
                            <w:t>Ленинова</w:t>
                          </w:r>
                          <w:r w:rsidRPr="006F5CB5">
                            <w:t xml:space="preserve">“ бр. </w:t>
                          </w:r>
                          <w:r>
                            <w:t xml:space="preserve">2, </w:t>
                          </w:r>
                          <w:r w:rsidRPr="00F23FCF">
                            <w:t xml:space="preserve">Скопје </w:t>
                          </w:r>
                        </w:p>
                        <w:p w14:paraId="764C3895" w14:textId="77777777" w:rsidR="001955BC" w:rsidRPr="00F23FCF" w:rsidRDefault="001955BC" w:rsidP="00CB3BDC">
                          <w:pPr>
                            <w:pStyle w:val="FooterTXT"/>
                          </w:pPr>
                          <w:r w:rsidRPr="00F23FCF"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1FD808" id="Text Box 31" o:spid="_x0000_s1033" type="#_x0000_t202" style="position:absolute;left:0;text-align:left;margin-left:162.35pt;margin-top:-36pt;width:132.75pt;height:8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" filled="f" stroked="f" strokeweight=".5pt">
              <v:textbox>
                <w:txbxContent>
                  <w:p w14:paraId="5CD86FF7" w14:textId="260E702E" w:rsidR="001955BC" w:rsidRPr="00F23FCF" w:rsidRDefault="001955BC" w:rsidP="00CB3BDC">
                    <w:pPr>
                      <w:pStyle w:val="FooterTXT"/>
                    </w:pPr>
                    <w:r>
                      <w:t xml:space="preserve">Ул. </w:t>
                    </w:r>
                    <w:r w:rsidRPr="006F5CB5">
                      <w:t>„</w:t>
                    </w:r>
                    <w:r>
                      <w:t>Ленинова</w:t>
                    </w:r>
                    <w:r w:rsidRPr="006F5CB5">
                      <w:t xml:space="preserve">“ бр. </w:t>
                    </w:r>
                    <w:r>
                      <w:t xml:space="preserve">2, </w:t>
                    </w:r>
                    <w:r w:rsidRPr="00F23FCF">
                      <w:t xml:space="preserve">Скопје </w:t>
                    </w:r>
                  </w:p>
                  <w:p w14:paraId="764C3895" w14:textId="77777777" w:rsidR="001955BC" w:rsidRPr="00F23FCF" w:rsidRDefault="001955BC" w:rsidP="00CB3BDC">
                    <w:pPr>
                      <w:pStyle w:val="FooterTXT"/>
                    </w:pPr>
                    <w:r w:rsidRPr="00F23FCF"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C177A9B" wp14:editId="309AB4D9">
              <wp:simplePos x="0" y="0"/>
              <wp:positionH relativeFrom="column">
                <wp:posOffset>301925</wp:posOffset>
              </wp:positionH>
              <wp:positionV relativeFrom="paragraph">
                <wp:posOffset>-362501</wp:posOffset>
              </wp:positionV>
              <wp:extent cx="2054860" cy="821642"/>
              <wp:effectExtent l="0" t="0" r="0" b="0"/>
              <wp:wrapNone/>
              <wp:docPr id="34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4860" cy="82164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E46E45" w14:textId="77777777" w:rsidR="001955BC" w:rsidRDefault="001955BC" w:rsidP="00CB3BDC">
                          <w:pPr>
                            <w:pStyle w:val="FooterTXT"/>
                          </w:pPr>
                          <w:r w:rsidRPr="00F321BF">
                            <w:t>Министерство за земјоделство, шумарство и водостопанство</w:t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 w:rsidRPr="00F23FCF">
                            <w:t>н</w:t>
                          </w:r>
                          <w:r>
                            <w:t>а</w:t>
                          </w:r>
                        </w:p>
                        <w:p w14:paraId="52672AF3" w14:textId="77777777" w:rsidR="001955BC" w:rsidRPr="00F23FCF" w:rsidRDefault="001955BC" w:rsidP="00CB3BDC">
                          <w:pPr>
                            <w:pStyle w:val="FooterTXT"/>
                          </w:pPr>
                          <w:r w:rsidRPr="00F23FCF"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177A9B" id="Text Box 34" o:spid="_x0000_s1034" type="#_x0000_t202" style="position:absolute;left:0;text-align:left;margin-left:23.75pt;margin-top:-28.55pt;width:161.8pt;height:64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" filled="f" stroked="f" strokeweight=".5pt">
              <v:textbox>
                <w:txbxContent>
                  <w:p w14:paraId="2CE46E45" w14:textId="77777777" w:rsidR="001955BC" w:rsidRDefault="001955BC" w:rsidP="00CB3BDC">
                    <w:pPr>
                      <w:pStyle w:val="FooterTXT"/>
                    </w:pPr>
                    <w:r w:rsidRPr="00F321BF">
                      <w:t>Министерство за земјоделство, шумарство и водостопанство</w:t>
                    </w:r>
                    <w:r>
                      <w:rPr>
                        <w:lang w:val="en-US"/>
                      </w:rPr>
                      <w:t xml:space="preserve"> </w:t>
                    </w:r>
                    <w:r w:rsidRPr="00F23FCF">
                      <w:t>н</w:t>
                    </w:r>
                    <w:r>
                      <w:t>а</w:t>
                    </w:r>
                  </w:p>
                  <w:p w14:paraId="52672AF3" w14:textId="77777777" w:rsidR="001955BC" w:rsidRPr="00F23FCF" w:rsidRDefault="001955BC" w:rsidP="00CB3BDC">
                    <w:pPr>
                      <w:pStyle w:val="FooterTXT"/>
                    </w:pPr>
                    <w:r w:rsidRPr="00F23FCF"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7DF4CFF" wp14:editId="2866FE3C">
              <wp:simplePos x="0" y="0"/>
              <wp:positionH relativeFrom="column">
                <wp:posOffset>-379562</wp:posOffset>
              </wp:positionH>
              <wp:positionV relativeFrom="paragraph">
                <wp:posOffset>-362501</wp:posOffset>
              </wp:positionV>
              <wp:extent cx="491490" cy="724128"/>
              <wp:effectExtent l="0" t="0" r="0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1490" cy="7241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E79CF8" w14:textId="7216C77E" w:rsidR="001955BC" w:rsidRPr="0059655D" w:rsidRDefault="001955BC" w:rsidP="00CB3BDC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EE31BD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DF4CFF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5" type="#_x0000_t202" style="position:absolute;left:0;text-align:left;margin-left:-29.9pt;margin-top:-28.55pt;width:38.7pt;height:5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" filled="f" stroked="f" strokeweight=".5pt">
              <v:textbox>
                <w:txbxContent>
                  <w:p w14:paraId="5AE79CF8" w14:textId="7216C77E" w:rsidR="001955BC" w:rsidRPr="0059655D" w:rsidRDefault="001955BC" w:rsidP="00CB3BDC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EE31BD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082A3AB" wp14:editId="1710A9B1">
              <wp:simplePos x="0" y="0"/>
              <wp:positionH relativeFrom="column">
                <wp:posOffset>4951562</wp:posOffset>
              </wp:positionH>
              <wp:positionV relativeFrom="paragraph">
                <wp:posOffset>-224478</wp:posOffset>
              </wp:positionV>
              <wp:extent cx="948906" cy="586596"/>
              <wp:effectExtent l="0" t="0" r="3810" b="4445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8906" cy="58659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DAA404" w14:textId="77777777" w:rsidR="001955BC" w:rsidRDefault="001955BC" w:rsidP="00CB3BDC">
                          <w:r w:rsidRPr="00C95892">
                            <w:rPr>
                              <w:rFonts w:ascii="StobiSerif Regular" w:hAnsi="StobiSerif Regular"/>
                              <w:noProof/>
                              <w:color w:val="943634"/>
                              <w:sz w:val="18"/>
                              <w:szCs w:val="18"/>
                              <w:lang w:val="en-US" w:eastAsia="en-US"/>
                            </w:rPr>
                            <w:drawing>
                              <wp:inline distT="0" distB="0" distL="0" distR="0" wp14:anchorId="1AD32245" wp14:editId="30D66B70">
                                <wp:extent cx="781050" cy="418420"/>
                                <wp:effectExtent l="0" t="0" r="0" b="127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8660" cy="4224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82A3AB" id="Text Box 33" o:spid="_x0000_s1036" type="#_x0000_t202" style="position:absolute;left:0;text-align:left;margin-left:389.9pt;margin-top:-17.7pt;width:74.7pt;height:4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" fillcolor="white [3201]" stroked="f" strokeweight=".5pt">
              <v:textbox>
                <w:txbxContent>
                  <w:p w14:paraId="6CDAA404" w14:textId="77777777" w:rsidR="001955BC" w:rsidRDefault="001955BC" w:rsidP="00CB3BDC">
                    <w:r w:rsidRPr="00C95892">
                      <w:rPr>
                        <w:rFonts w:ascii="StobiSerif Regular" w:hAnsi="StobiSerif Regular"/>
                        <w:noProof/>
                        <w:color w:val="943634"/>
                        <w:sz w:val="18"/>
                        <w:szCs w:val="18"/>
                        <w:lang w:val="en-US" w:eastAsia="en-US"/>
                      </w:rPr>
                      <w:drawing>
                        <wp:inline distT="0" distB="0" distL="0" distR="0" wp14:anchorId="1AD32245" wp14:editId="30D66B70">
                          <wp:extent cx="781050" cy="418420"/>
                          <wp:effectExtent l="0" t="0" r="0" b="127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8660" cy="4224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C610E2C" wp14:editId="752F4AD3">
              <wp:simplePos x="0" y="0"/>
              <wp:positionH relativeFrom="column">
                <wp:posOffset>191135</wp:posOffset>
              </wp:positionH>
              <wp:positionV relativeFrom="paragraph">
                <wp:posOffset>-224574</wp:posOffset>
              </wp:positionV>
              <wp:extent cx="0" cy="457200"/>
              <wp:effectExtent l="0" t="0" r="19050" b="19050"/>
              <wp:wrapNone/>
              <wp:docPr id="36" name="Straight Connector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0E756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9285C7" id="Straight Connector 3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-17.7pt" to="15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" strokecolor="#0e7568" strokeweight="1pt">
              <v:stroke joinstyle="miter"/>
            </v:line>
          </w:pict>
        </mc:Fallback>
      </mc:AlternateContent>
    </w:r>
  </w:p>
  <w:p w14:paraId="519E6AFA" w14:textId="30EC5E9C" w:rsidR="001955BC" w:rsidRDefault="001955BC" w:rsidP="00CB3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61272" w14:textId="77777777" w:rsidR="00EE31BD" w:rsidRDefault="00EE31BD" w:rsidP="00DC5C24">
      <w:r>
        <w:separator/>
      </w:r>
    </w:p>
  </w:footnote>
  <w:footnote w:type="continuationSeparator" w:id="0">
    <w:p w14:paraId="7A7CDD7C" w14:textId="77777777" w:rsidR="00EE31BD" w:rsidRDefault="00EE31BD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40C68" w14:textId="5A1A169D" w:rsidR="001955BC" w:rsidRPr="000F2E5D" w:rsidRDefault="00EE31BD" w:rsidP="00DC5C24">
    <w:r>
      <w:rPr>
        <w:noProof/>
        <w:lang w:val="en-GB"/>
      </w:rPr>
      <w:pict w14:anchorId="35E26B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3C165" w14:textId="6F74A991" w:rsidR="001955BC" w:rsidRDefault="00EE31BD" w:rsidP="00001E20">
    <w:pPr>
      <w:jc w:val="center"/>
    </w:pPr>
    <w:r>
      <w:rPr>
        <w:noProof/>
        <w:lang w:val="en-GB"/>
      </w:rPr>
      <w:pict w14:anchorId="7E223D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102" type="#_x0000_t75" style="position:absolute;left:0;text-align:left;margin-left:-3.1pt;margin-top:108.2pt;width:457.3pt;height:482.4pt;z-index:-251633664;mso-position-horizontal-relative:margin;mso-position-vertical-relative:margin" o:allowincell="f">
          <v:imagedata r:id="rId1" o:title="Watermark_Mem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749EA" w14:textId="77777777" w:rsidR="001955BC" w:rsidRDefault="001955BC" w:rsidP="00B56E8C">
    <w:pPr>
      <w:jc w:val="center"/>
    </w:pPr>
  </w:p>
  <w:p w14:paraId="6C49D362" w14:textId="3DFAC368" w:rsidR="001955BC" w:rsidRPr="000F2E5D" w:rsidRDefault="001955BC" w:rsidP="00B56E8C">
    <w:pPr>
      <w:jc w:val="center"/>
    </w:pPr>
    <w:r>
      <w:rPr>
        <w:noProof/>
        <w:lang w:val="en-US" w:eastAsia="en-US"/>
      </w:rPr>
      <w:drawing>
        <wp:inline distT="0" distB="0" distL="0" distR="0" wp14:anchorId="04406B3C" wp14:editId="0B986648">
          <wp:extent cx="5731510" cy="1065530"/>
          <wp:effectExtent l="0" t="0" r="2540" b="127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_MZSHV_H_C_MK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AB78743" wp14:editId="2A4BFBAA">
              <wp:simplePos x="0" y="0"/>
              <wp:positionH relativeFrom="column">
                <wp:posOffset>-152400</wp:posOffset>
              </wp:positionH>
              <wp:positionV relativeFrom="paragraph">
                <wp:posOffset>1345565</wp:posOffset>
              </wp:positionV>
              <wp:extent cx="6143625" cy="31115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43625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58C6D" w14:textId="77777777" w:rsidR="001955BC" w:rsidRDefault="001955BC" w:rsidP="00B56E8C">
                          <w:pPr>
                            <w:pStyle w:val="HeaderTXT"/>
                          </w:pPr>
                        </w:p>
                        <w:p w14:paraId="4519359F" w14:textId="77777777" w:rsidR="001955BC" w:rsidRDefault="001955BC" w:rsidP="00B56E8C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B787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-12pt;margin-top:105.95pt;width:483.75pt;height:2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" filled="f" stroked="f" strokeweight=".5pt">
              <v:textbox>
                <w:txbxContent>
                  <w:p w14:paraId="76F58C6D" w14:textId="77777777" w:rsidR="001955BC" w:rsidRDefault="001955BC" w:rsidP="00B56E8C">
                    <w:pPr>
                      <w:pStyle w:val="HeaderTXT"/>
                    </w:pPr>
                  </w:p>
                  <w:p w14:paraId="4519359F" w14:textId="77777777" w:rsidR="001955BC" w:rsidRDefault="001955BC" w:rsidP="00B56E8C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  <w:r w:rsidR="00EE31BD">
      <w:rPr>
        <w:noProof/>
        <w:lang w:val="en-GB"/>
      </w:rPr>
      <w:pict w14:anchorId="1F5A8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2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63186"/>
    <w:multiLevelType w:val="hybridMultilevel"/>
    <w:tmpl w:val="9C5AAC1C"/>
    <w:lvl w:ilvl="0" w:tplc="0BD41BB6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D007C"/>
    <w:multiLevelType w:val="hybridMultilevel"/>
    <w:tmpl w:val="5BF2D456"/>
    <w:lvl w:ilvl="0" w:tplc="2752D0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1F983DFB"/>
    <w:multiLevelType w:val="hybridMultilevel"/>
    <w:tmpl w:val="77382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14BB4"/>
    <w:multiLevelType w:val="hybridMultilevel"/>
    <w:tmpl w:val="1ACA3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3794C"/>
    <w:multiLevelType w:val="hybridMultilevel"/>
    <w:tmpl w:val="DCAEA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733E4"/>
    <w:multiLevelType w:val="hybridMultilevel"/>
    <w:tmpl w:val="96DE5540"/>
    <w:lvl w:ilvl="0" w:tplc="A4D05E7E">
      <w:start w:val="1"/>
      <w:numFmt w:val="bullet"/>
      <w:lvlText w:val="-"/>
      <w:lvlJc w:val="left"/>
      <w:pPr>
        <w:ind w:left="1400" w:hanging="360"/>
      </w:pPr>
      <w:rPr>
        <w:rFonts w:ascii="StobiSans Regular" w:eastAsia="Times New Roman" w:hAnsi="StobiSans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1"/>
  </w:num>
  <w:num w:numId="13">
    <w:abstractNumId w:val="17"/>
  </w:num>
  <w:num w:numId="14">
    <w:abstractNumId w:val="19"/>
  </w:num>
  <w:num w:numId="15">
    <w:abstractNumId w:val="14"/>
  </w:num>
  <w:num w:numId="16">
    <w:abstractNumId w:val="10"/>
  </w:num>
  <w:num w:numId="17">
    <w:abstractNumId w:val="12"/>
  </w:num>
  <w:num w:numId="18">
    <w:abstractNumId w:val="18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savePreviewPicture/>
  <w:hdrShapeDefaults>
    <o:shapedefaults v:ext="edit" spidmax="2103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C1C"/>
    <w:rsid w:val="00001E20"/>
    <w:rsid w:val="00001F15"/>
    <w:rsid w:val="00002503"/>
    <w:rsid w:val="000074B2"/>
    <w:rsid w:val="00011F23"/>
    <w:rsid w:val="0001539F"/>
    <w:rsid w:val="00015F9C"/>
    <w:rsid w:val="00021B2A"/>
    <w:rsid w:val="000301E2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535"/>
    <w:rsid w:val="00061897"/>
    <w:rsid w:val="00062034"/>
    <w:rsid w:val="00063048"/>
    <w:rsid w:val="0006367A"/>
    <w:rsid w:val="00063CE6"/>
    <w:rsid w:val="00064056"/>
    <w:rsid w:val="000660DB"/>
    <w:rsid w:val="000664ED"/>
    <w:rsid w:val="000675A9"/>
    <w:rsid w:val="00067F9E"/>
    <w:rsid w:val="0007053E"/>
    <w:rsid w:val="0007247C"/>
    <w:rsid w:val="000803E1"/>
    <w:rsid w:val="0008081A"/>
    <w:rsid w:val="0008191E"/>
    <w:rsid w:val="00082578"/>
    <w:rsid w:val="00082E53"/>
    <w:rsid w:val="00083FFA"/>
    <w:rsid w:val="00087B76"/>
    <w:rsid w:val="000902E1"/>
    <w:rsid w:val="00091D18"/>
    <w:rsid w:val="0009377E"/>
    <w:rsid w:val="000978D7"/>
    <w:rsid w:val="000B5335"/>
    <w:rsid w:val="000B75F2"/>
    <w:rsid w:val="000C07EB"/>
    <w:rsid w:val="000C2208"/>
    <w:rsid w:val="000C28D5"/>
    <w:rsid w:val="000D0BC8"/>
    <w:rsid w:val="000D124E"/>
    <w:rsid w:val="000D27A1"/>
    <w:rsid w:val="000D361B"/>
    <w:rsid w:val="000E0324"/>
    <w:rsid w:val="000E0FC0"/>
    <w:rsid w:val="000E32D2"/>
    <w:rsid w:val="000E71A2"/>
    <w:rsid w:val="000E7819"/>
    <w:rsid w:val="000F01C0"/>
    <w:rsid w:val="000F1CA4"/>
    <w:rsid w:val="000F1EC7"/>
    <w:rsid w:val="000F2A96"/>
    <w:rsid w:val="000F2E5D"/>
    <w:rsid w:val="000F43FA"/>
    <w:rsid w:val="00101B28"/>
    <w:rsid w:val="001021F2"/>
    <w:rsid w:val="0010267F"/>
    <w:rsid w:val="001042B5"/>
    <w:rsid w:val="00106CD6"/>
    <w:rsid w:val="00106EB2"/>
    <w:rsid w:val="00106FEB"/>
    <w:rsid w:val="0010778B"/>
    <w:rsid w:val="001078A2"/>
    <w:rsid w:val="00111536"/>
    <w:rsid w:val="0011209E"/>
    <w:rsid w:val="00112F2F"/>
    <w:rsid w:val="00113B68"/>
    <w:rsid w:val="001142F8"/>
    <w:rsid w:val="0011518F"/>
    <w:rsid w:val="001159BC"/>
    <w:rsid w:val="001167B7"/>
    <w:rsid w:val="0012054B"/>
    <w:rsid w:val="001233EA"/>
    <w:rsid w:val="00126B0C"/>
    <w:rsid w:val="00127ADA"/>
    <w:rsid w:val="001317FD"/>
    <w:rsid w:val="0013265E"/>
    <w:rsid w:val="00132B65"/>
    <w:rsid w:val="001337FE"/>
    <w:rsid w:val="00134D50"/>
    <w:rsid w:val="0013530D"/>
    <w:rsid w:val="00137328"/>
    <w:rsid w:val="00140D4C"/>
    <w:rsid w:val="001425EE"/>
    <w:rsid w:val="00142772"/>
    <w:rsid w:val="0014366B"/>
    <w:rsid w:val="00144EC7"/>
    <w:rsid w:val="00147595"/>
    <w:rsid w:val="00147869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679CA"/>
    <w:rsid w:val="001760C7"/>
    <w:rsid w:val="0017686B"/>
    <w:rsid w:val="001807F7"/>
    <w:rsid w:val="00180B7B"/>
    <w:rsid w:val="00182C6F"/>
    <w:rsid w:val="00183C3B"/>
    <w:rsid w:val="00184BAA"/>
    <w:rsid w:val="00185218"/>
    <w:rsid w:val="00186643"/>
    <w:rsid w:val="00186DF1"/>
    <w:rsid w:val="00187E40"/>
    <w:rsid w:val="001908F2"/>
    <w:rsid w:val="0019449A"/>
    <w:rsid w:val="001955BC"/>
    <w:rsid w:val="001959F1"/>
    <w:rsid w:val="001A05C4"/>
    <w:rsid w:val="001A42B7"/>
    <w:rsid w:val="001A60E6"/>
    <w:rsid w:val="001B0B35"/>
    <w:rsid w:val="001B4B6E"/>
    <w:rsid w:val="001B7521"/>
    <w:rsid w:val="001C1556"/>
    <w:rsid w:val="001C16C2"/>
    <w:rsid w:val="001C3344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1BB1"/>
    <w:rsid w:val="00202B40"/>
    <w:rsid w:val="00203FC0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3A57"/>
    <w:rsid w:val="00235514"/>
    <w:rsid w:val="00235B2D"/>
    <w:rsid w:val="00235EB7"/>
    <w:rsid w:val="00236FCC"/>
    <w:rsid w:val="00237F58"/>
    <w:rsid w:val="00240D41"/>
    <w:rsid w:val="0024255E"/>
    <w:rsid w:val="0024602F"/>
    <w:rsid w:val="00247923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1D03"/>
    <w:rsid w:val="0028317D"/>
    <w:rsid w:val="00293A36"/>
    <w:rsid w:val="00293CD0"/>
    <w:rsid w:val="0029627D"/>
    <w:rsid w:val="002A1EA5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7B9"/>
    <w:rsid w:val="002C32F3"/>
    <w:rsid w:val="002C533E"/>
    <w:rsid w:val="002C6894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E53"/>
    <w:rsid w:val="002E7321"/>
    <w:rsid w:val="002E7536"/>
    <w:rsid w:val="002F4EEA"/>
    <w:rsid w:val="002F522A"/>
    <w:rsid w:val="002F68E8"/>
    <w:rsid w:val="002F6BDA"/>
    <w:rsid w:val="002F6C1E"/>
    <w:rsid w:val="002F6CA3"/>
    <w:rsid w:val="002F7F4F"/>
    <w:rsid w:val="003011A4"/>
    <w:rsid w:val="00301685"/>
    <w:rsid w:val="00303244"/>
    <w:rsid w:val="003037E4"/>
    <w:rsid w:val="003061F5"/>
    <w:rsid w:val="00306C9B"/>
    <w:rsid w:val="00307E92"/>
    <w:rsid w:val="00314281"/>
    <w:rsid w:val="00315E5A"/>
    <w:rsid w:val="0031709B"/>
    <w:rsid w:val="00317E9C"/>
    <w:rsid w:val="00320637"/>
    <w:rsid w:val="003242A9"/>
    <w:rsid w:val="00325EA7"/>
    <w:rsid w:val="003262F2"/>
    <w:rsid w:val="00327AB3"/>
    <w:rsid w:val="00327C8A"/>
    <w:rsid w:val="00327D4A"/>
    <w:rsid w:val="00332DC2"/>
    <w:rsid w:val="003341DB"/>
    <w:rsid w:val="00335DE2"/>
    <w:rsid w:val="003377A9"/>
    <w:rsid w:val="003378CF"/>
    <w:rsid w:val="00340315"/>
    <w:rsid w:val="00341AC8"/>
    <w:rsid w:val="00341D02"/>
    <w:rsid w:val="00342DD7"/>
    <w:rsid w:val="003458A9"/>
    <w:rsid w:val="00345BCC"/>
    <w:rsid w:val="00347D47"/>
    <w:rsid w:val="003518C6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30E8"/>
    <w:rsid w:val="0038599F"/>
    <w:rsid w:val="00386382"/>
    <w:rsid w:val="0038648B"/>
    <w:rsid w:val="00387CF7"/>
    <w:rsid w:val="003906C3"/>
    <w:rsid w:val="00392179"/>
    <w:rsid w:val="003942BB"/>
    <w:rsid w:val="00394857"/>
    <w:rsid w:val="003A77B8"/>
    <w:rsid w:val="003A79DD"/>
    <w:rsid w:val="003B099E"/>
    <w:rsid w:val="003B0BBD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B7FE4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1E2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105D"/>
    <w:rsid w:val="00412EFA"/>
    <w:rsid w:val="004139D8"/>
    <w:rsid w:val="00413BBE"/>
    <w:rsid w:val="00414062"/>
    <w:rsid w:val="0041742B"/>
    <w:rsid w:val="00420FE3"/>
    <w:rsid w:val="004242F0"/>
    <w:rsid w:val="0042743A"/>
    <w:rsid w:val="00432203"/>
    <w:rsid w:val="00434FA3"/>
    <w:rsid w:val="00436EBF"/>
    <w:rsid w:val="004408E6"/>
    <w:rsid w:val="004436BA"/>
    <w:rsid w:val="00446B71"/>
    <w:rsid w:val="00450BF6"/>
    <w:rsid w:val="00451445"/>
    <w:rsid w:val="00453021"/>
    <w:rsid w:val="00455685"/>
    <w:rsid w:val="0045689F"/>
    <w:rsid w:val="00460846"/>
    <w:rsid w:val="0046135C"/>
    <w:rsid w:val="004627B8"/>
    <w:rsid w:val="00462A43"/>
    <w:rsid w:val="00463381"/>
    <w:rsid w:val="00467534"/>
    <w:rsid w:val="00470B40"/>
    <w:rsid w:val="00474938"/>
    <w:rsid w:val="00474D0D"/>
    <w:rsid w:val="00477358"/>
    <w:rsid w:val="00477528"/>
    <w:rsid w:val="00480345"/>
    <w:rsid w:val="004805A6"/>
    <w:rsid w:val="00487AD1"/>
    <w:rsid w:val="00490EA7"/>
    <w:rsid w:val="00496C1B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73C8"/>
    <w:rsid w:val="004D2B1C"/>
    <w:rsid w:val="004D2DDA"/>
    <w:rsid w:val="004D5837"/>
    <w:rsid w:val="004E2523"/>
    <w:rsid w:val="004E5C1C"/>
    <w:rsid w:val="004E6397"/>
    <w:rsid w:val="004E712E"/>
    <w:rsid w:val="004F286A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9C4"/>
    <w:rsid w:val="00514E5D"/>
    <w:rsid w:val="005158CB"/>
    <w:rsid w:val="0051643A"/>
    <w:rsid w:val="00516ECB"/>
    <w:rsid w:val="005170F3"/>
    <w:rsid w:val="00520035"/>
    <w:rsid w:val="005206FB"/>
    <w:rsid w:val="00520B95"/>
    <w:rsid w:val="00527973"/>
    <w:rsid w:val="005410AB"/>
    <w:rsid w:val="0054141A"/>
    <w:rsid w:val="005440D1"/>
    <w:rsid w:val="00547F59"/>
    <w:rsid w:val="00550992"/>
    <w:rsid w:val="00552A48"/>
    <w:rsid w:val="005540B7"/>
    <w:rsid w:val="0055550B"/>
    <w:rsid w:val="00557824"/>
    <w:rsid w:val="00566FD3"/>
    <w:rsid w:val="00571F34"/>
    <w:rsid w:val="00575C0B"/>
    <w:rsid w:val="005778C0"/>
    <w:rsid w:val="0058672F"/>
    <w:rsid w:val="00586E47"/>
    <w:rsid w:val="00590471"/>
    <w:rsid w:val="005904FF"/>
    <w:rsid w:val="00592C59"/>
    <w:rsid w:val="0059526B"/>
    <w:rsid w:val="0059655D"/>
    <w:rsid w:val="00596DD5"/>
    <w:rsid w:val="005A10C0"/>
    <w:rsid w:val="005A2411"/>
    <w:rsid w:val="005A6822"/>
    <w:rsid w:val="005B2B85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D7AE8"/>
    <w:rsid w:val="005E0634"/>
    <w:rsid w:val="005E109F"/>
    <w:rsid w:val="005E3EE0"/>
    <w:rsid w:val="005E4B38"/>
    <w:rsid w:val="005E51BC"/>
    <w:rsid w:val="005E6A0E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C52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20FA"/>
    <w:rsid w:val="0064344D"/>
    <w:rsid w:val="00645900"/>
    <w:rsid w:val="00647002"/>
    <w:rsid w:val="00650646"/>
    <w:rsid w:val="00654330"/>
    <w:rsid w:val="00655D23"/>
    <w:rsid w:val="00661E32"/>
    <w:rsid w:val="00663AE9"/>
    <w:rsid w:val="00663FC9"/>
    <w:rsid w:val="006666AE"/>
    <w:rsid w:val="00666DD7"/>
    <w:rsid w:val="006714CC"/>
    <w:rsid w:val="006778C5"/>
    <w:rsid w:val="006838E4"/>
    <w:rsid w:val="0068593D"/>
    <w:rsid w:val="00685954"/>
    <w:rsid w:val="006865CF"/>
    <w:rsid w:val="00687367"/>
    <w:rsid w:val="006879FF"/>
    <w:rsid w:val="00692C55"/>
    <w:rsid w:val="00693DEE"/>
    <w:rsid w:val="006977F1"/>
    <w:rsid w:val="006A1AD2"/>
    <w:rsid w:val="006A248D"/>
    <w:rsid w:val="006A4CFD"/>
    <w:rsid w:val="006B0761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4E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DF8"/>
    <w:rsid w:val="00703F05"/>
    <w:rsid w:val="007045D2"/>
    <w:rsid w:val="00705D55"/>
    <w:rsid w:val="0070798A"/>
    <w:rsid w:val="00707EA7"/>
    <w:rsid w:val="0071202C"/>
    <w:rsid w:val="007122C6"/>
    <w:rsid w:val="007128B4"/>
    <w:rsid w:val="00714D45"/>
    <w:rsid w:val="007151FB"/>
    <w:rsid w:val="0071528D"/>
    <w:rsid w:val="00715398"/>
    <w:rsid w:val="007155DF"/>
    <w:rsid w:val="00717063"/>
    <w:rsid w:val="00717B20"/>
    <w:rsid w:val="00723F81"/>
    <w:rsid w:val="0072484C"/>
    <w:rsid w:val="00724FF7"/>
    <w:rsid w:val="007253A0"/>
    <w:rsid w:val="007258A2"/>
    <w:rsid w:val="00726F93"/>
    <w:rsid w:val="00727603"/>
    <w:rsid w:val="00730D24"/>
    <w:rsid w:val="00731720"/>
    <w:rsid w:val="00731C9B"/>
    <w:rsid w:val="00732BA3"/>
    <w:rsid w:val="00732C6F"/>
    <w:rsid w:val="00733FCE"/>
    <w:rsid w:val="00734BDF"/>
    <w:rsid w:val="0074451D"/>
    <w:rsid w:val="007463D3"/>
    <w:rsid w:val="00750298"/>
    <w:rsid w:val="0075212D"/>
    <w:rsid w:val="007523BB"/>
    <w:rsid w:val="00752626"/>
    <w:rsid w:val="00753567"/>
    <w:rsid w:val="00755920"/>
    <w:rsid w:val="007633E4"/>
    <w:rsid w:val="00764126"/>
    <w:rsid w:val="00771254"/>
    <w:rsid w:val="00774C76"/>
    <w:rsid w:val="00775229"/>
    <w:rsid w:val="007757C3"/>
    <w:rsid w:val="007809AD"/>
    <w:rsid w:val="00782611"/>
    <w:rsid w:val="007838AD"/>
    <w:rsid w:val="00784DC5"/>
    <w:rsid w:val="00786218"/>
    <w:rsid w:val="00787F7E"/>
    <w:rsid w:val="0079012D"/>
    <w:rsid w:val="007901E3"/>
    <w:rsid w:val="0079252D"/>
    <w:rsid w:val="00793DF8"/>
    <w:rsid w:val="007969BE"/>
    <w:rsid w:val="00797B18"/>
    <w:rsid w:val="007A4C8C"/>
    <w:rsid w:val="007A5EDA"/>
    <w:rsid w:val="007A667E"/>
    <w:rsid w:val="007A7102"/>
    <w:rsid w:val="007B0E6E"/>
    <w:rsid w:val="007B29EB"/>
    <w:rsid w:val="007B3E13"/>
    <w:rsid w:val="007C05BC"/>
    <w:rsid w:val="007C1E57"/>
    <w:rsid w:val="007C20BC"/>
    <w:rsid w:val="007C5486"/>
    <w:rsid w:val="007C55FF"/>
    <w:rsid w:val="007D14F1"/>
    <w:rsid w:val="007D28EC"/>
    <w:rsid w:val="007D49CF"/>
    <w:rsid w:val="007D6778"/>
    <w:rsid w:val="007D6E64"/>
    <w:rsid w:val="007E0A69"/>
    <w:rsid w:val="007E0B95"/>
    <w:rsid w:val="007E0B98"/>
    <w:rsid w:val="007E16DC"/>
    <w:rsid w:val="007E4851"/>
    <w:rsid w:val="007E5C9C"/>
    <w:rsid w:val="007E6C25"/>
    <w:rsid w:val="007E7CC1"/>
    <w:rsid w:val="007F0D93"/>
    <w:rsid w:val="007F24AB"/>
    <w:rsid w:val="007F2DFD"/>
    <w:rsid w:val="007F43E3"/>
    <w:rsid w:val="007F7372"/>
    <w:rsid w:val="007F7EDE"/>
    <w:rsid w:val="0080056B"/>
    <w:rsid w:val="0080154A"/>
    <w:rsid w:val="00801B7E"/>
    <w:rsid w:val="008027FE"/>
    <w:rsid w:val="00805783"/>
    <w:rsid w:val="00807135"/>
    <w:rsid w:val="00812E4A"/>
    <w:rsid w:val="0081320D"/>
    <w:rsid w:val="00813D14"/>
    <w:rsid w:val="00815C80"/>
    <w:rsid w:val="0081681A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55EB"/>
    <w:rsid w:val="00842858"/>
    <w:rsid w:val="00844191"/>
    <w:rsid w:val="00845FC8"/>
    <w:rsid w:val="0084686B"/>
    <w:rsid w:val="00847D2C"/>
    <w:rsid w:val="00850723"/>
    <w:rsid w:val="00850F6A"/>
    <w:rsid w:val="0085107A"/>
    <w:rsid w:val="008515D0"/>
    <w:rsid w:val="00854245"/>
    <w:rsid w:val="008613E0"/>
    <w:rsid w:val="008620A1"/>
    <w:rsid w:val="00867CE5"/>
    <w:rsid w:val="008750C9"/>
    <w:rsid w:val="00875597"/>
    <w:rsid w:val="00876F0E"/>
    <w:rsid w:val="0087715B"/>
    <w:rsid w:val="008771A1"/>
    <w:rsid w:val="008805B8"/>
    <w:rsid w:val="00885B97"/>
    <w:rsid w:val="0089103A"/>
    <w:rsid w:val="00891511"/>
    <w:rsid w:val="0089158F"/>
    <w:rsid w:val="00891824"/>
    <w:rsid w:val="00892100"/>
    <w:rsid w:val="0089326A"/>
    <w:rsid w:val="00893496"/>
    <w:rsid w:val="008945F9"/>
    <w:rsid w:val="00896016"/>
    <w:rsid w:val="00897700"/>
    <w:rsid w:val="008A48BD"/>
    <w:rsid w:val="008A4A04"/>
    <w:rsid w:val="008B15B9"/>
    <w:rsid w:val="008B1F94"/>
    <w:rsid w:val="008B2B1A"/>
    <w:rsid w:val="008B375D"/>
    <w:rsid w:val="008B42FB"/>
    <w:rsid w:val="008B7E98"/>
    <w:rsid w:val="008C0799"/>
    <w:rsid w:val="008C38E0"/>
    <w:rsid w:val="008C3EB6"/>
    <w:rsid w:val="008C509D"/>
    <w:rsid w:val="008C5FC9"/>
    <w:rsid w:val="008C67AB"/>
    <w:rsid w:val="008D188B"/>
    <w:rsid w:val="008D1A54"/>
    <w:rsid w:val="008D3D09"/>
    <w:rsid w:val="008D4B79"/>
    <w:rsid w:val="008D4C64"/>
    <w:rsid w:val="008D5991"/>
    <w:rsid w:val="008D63FE"/>
    <w:rsid w:val="008E1BB9"/>
    <w:rsid w:val="008E2469"/>
    <w:rsid w:val="008E29C1"/>
    <w:rsid w:val="008E552D"/>
    <w:rsid w:val="008E596A"/>
    <w:rsid w:val="008E6F84"/>
    <w:rsid w:val="008F2924"/>
    <w:rsid w:val="008F29B9"/>
    <w:rsid w:val="008F425F"/>
    <w:rsid w:val="008F4E44"/>
    <w:rsid w:val="008F7CBC"/>
    <w:rsid w:val="00902A73"/>
    <w:rsid w:val="00904B31"/>
    <w:rsid w:val="00906251"/>
    <w:rsid w:val="00913CAC"/>
    <w:rsid w:val="009141C4"/>
    <w:rsid w:val="0091424E"/>
    <w:rsid w:val="00920FE1"/>
    <w:rsid w:val="00923914"/>
    <w:rsid w:val="00923CCD"/>
    <w:rsid w:val="00924340"/>
    <w:rsid w:val="00926883"/>
    <w:rsid w:val="00927246"/>
    <w:rsid w:val="009312A2"/>
    <w:rsid w:val="00932082"/>
    <w:rsid w:val="00935DBF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221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1BC8"/>
    <w:rsid w:val="00962AB2"/>
    <w:rsid w:val="00970C2E"/>
    <w:rsid w:val="009714F9"/>
    <w:rsid w:val="00972161"/>
    <w:rsid w:val="00974007"/>
    <w:rsid w:val="00974616"/>
    <w:rsid w:val="009747A2"/>
    <w:rsid w:val="00974A48"/>
    <w:rsid w:val="00974C86"/>
    <w:rsid w:val="009752D7"/>
    <w:rsid w:val="009771A9"/>
    <w:rsid w:val="0098169B"/>
    <w:rsid w:val="00990CAA"/>
    <w:rsid w:val="0099305E"/>
    <w:rsid w:val="009958D7"/>
    <w:rsid w:val="0099724B"/>
    <w:rsid w:val="009A1B8B"/>
    <w:rsid w:val="009A1E86"/>
    <w:rsid w:val="009A370B"/>
    <w:rsid w:val="009A375C"/>
    <w:rsid w:val="009A42EE"/>
    <w:rsid w:val="009A456F"/>
    <w:rsid w:val="009A59AB"/>
    <w:rsid w:val="009A6256"/>
    <w:rsid w:val="009B299F"/>
    <w:rsid w:val="009B4F7A"/>
    <w:rsid w:val="009B72C8"/>
    <w:rsid w:val="009C0306"/>
    <w:rsid w:val="009C09E1"/>
    <w:rsid w:val="009C109D"/>
    <w:rsid w:val="009C25CD"/>
    <w:rsid w:val="009C288E"/>
    <w:rsid w:val="009C2B95"/>
    <w:rsid w:val="009C6944"/>
    <w:rsid w:val="009C6B57"/>
    <w:rsid w:val="009D0158"/>
    <w:rsid w:val="009D1CF8"/>
    <w:rsid w:val="009D2757"/>
    <w:rsid w:val="009D33FA"/>
    <w:rsid w:val="009D4D53"/>
    <w:rsid w:val="009D6BC6"/>
    <w:rsid w:val="009E08F2"/>
    <w:rsid w:val="009E1347"/>
    <w:rsid w:val="009E68E7"/>
    <w:rsid w:val="009F415B"/>
    <w:rsid w:val="009F45DD"/>
    <w:rsid w:val="009F68DB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626"/>
    <w:rsid w:val="00A22B0A"/>
    <w:rsid w:val="00A3031C"/>
    <w:rsid w:val="00A323AB"/>
    <w:rsid w:val="00A32C1E"/>
    <w:rsid w:val="00A33BAF"/>
    <w:rsid w:val="00A354E4"/>
    <w:rsid w:val="00A35E73"/>
    <w:rsid w:val="00A36C8A"/>
    <w:rsid w:val="00A375B1"/>
    <w:rsid w:val="00A40644"/>
    <w:rsid w:val="00A40D17"/>
    <w:rsid w:val="00A43CBC"/>
    <w:rsid w:val="00A45253"/>
    <w:rsid w:val="00A46566"/>
    <w:rsid w:val="00A472D4"/>
    <w:rsid w:val="00A56F87"/>
    <w:rsid w:val="00A57AD7"/>
    <w:rsid w:val="00A57B41"/>
    <w:rsid w:val="00A601CA"/>
    <w:rsid w:val="00A606F0"/>
    <w:rsid w:val="00A62BB2"/>
    <w:rsid w:val="00A63E82"/>
    <w:rsid w:val="00A65278"/>
    <w:rsid w:val="00A657A3"/>
    <w:rsid w:val="00A66410"/>
    <w:rsid w:val="00A67FEA"/>
    <w:rsid w:val="00A7496A"/>
    <w:rsid w:val="00A7513F"/>
    <w:rsid w:val="00A75318"/>
    <w:rsid w:val="00A7570F"/>
    <w:rsid w:val="00A77116"/>
    <w:rsid w:val="00A823E8"/>
    <w:rsid w:val="00A870D1"/>
    <w:rsid w:val="00A87A9C"/>
    <w:rsid w:val="00A90965"/>
    <w:rsid w:val="00A92841"/>
    <w:rsid w:val="00A9460A"/>
    <w:rsid w:val="00AA11B7"/>
    <w:rsid w:val="00AA595E"/>
    <w:rsid w:val="00AA61D0"/>
    <w:rsid w:val="00AA6A15"/>
    <w:rsid w:val="00AB366B"/>
    <w:rsid w:val="00AB696E"/>
    <w:rsid w:val="00AB6F09"/>
    <w:rsid w:val="00AC06F7"/>
    <w:rsid w:val="00AC19E4"/>
    <w:rsid w:val="00AC2412"/>
    <w:rsid w:val="00AC2A3A"/>
    <w:rsid w:val="00AC316F"/>
    <w:rsid w:val="00AC3BE9"/>
    <w:rsid w:val="00AC5274"/>
    <w:rsid w:val="00AC5706"/>
    <w:rsid w:val="00AC696E"/>
    <w:rsid w:val="00AC6F75"/>
    <w:rsid w:val="00AD0D93"/>
    <w:rsid w:val="00AD222C"/>
    <w:rsid w:val="00AD237E"/>
    <w:rsid w:val="00AD78CB"/>
    <w:rsid w:val="00AE0B00"/>
    <w:rsid w:val="00AE1384"/>
    <w:rsid w:val="00AE2771"/>
    <w:rsid w:val="00AE37F0"/>
    <w:rsid w:val="00AE48DC"/>
    <w:rsid w:val="00AE6519"/>
    <w:rsid w:val="00AE65F7"/>
    <w:rsid w:val="00AE66A6"/>
    <w:rsid w:val="00AF13BC"/>
    <w:rsid w:val="00AF2284"/>
    <w:rsid w:val="00AF3DA7"/>
    <w:rsid w:val="00AF47FC"/>
    <w:rsid w:val="00AF7A74"/>
    <w:rsid w:val="00B00EFD"/>
    <w:rsid w:val="00B033A5"/>
    <w:rsid w:val="00B03FB7"/>
    <w:rsid w:val="00B07FD5"/>
    <w:rsid w:val="00B10127"/>
    <w:rsid w:val="00B11A29"/>
    <w:rsid w:val="00B12382"/>
    <w:rsid w:val="00B12F12"/>
    <w:rsid w:val="00B14072"/>
    <w:rsid w:val="00B17D37"/>
    <w:rsid w:val="00B21494"/>
    <w:rsid w:val="00B2490F"/>
    <w:rsid w:val="00B27E3A"/>
    <w:rsid w:val="00B3334D"/>
    <w:rsid w:val="00B33378"/>
    <w:rsid w:val="00B3551D"/>
    <w:rsid w:val="00B36317"/>
    <w:rsid w:val="00B36949"/>
    <w:rsid w:val="00B40B81"/>
    <w:rsid w:val="00B41554"/>
    <w:rsid w:val="00B43B24"/>
    <w:rsid w:val="00B46778"/>
    <w:rsid w:val="00B46B34"/>
    <w:rsid w:val="00B5262F"/>
    <w:rsid w:val="00B52BEE"/>
    <w:rsid w:val="00B5321C"/>
    <w:rsid w:val="00B539DD"/>
    <w:rsid w:val="00B53DB5"/>
    <w:rsid w:val="00B543EE"/>
    <w:rsid w:val="00B5562C"/>
    <w:rsid w:val="00B56E8C"/>
    <w:rsid w:val="00B57D75"/>
    <w:rsid w:val="00B65A2E"/>
    <w:rsid w:val="00B65E8B"/>
    <w:rsid w:val="00B70DF9"/>
    <w:rsid w:val="00B72EE0"/>
    <w:rsid w:val="00B73958"/>
    <w:rsid w:val="00B74F9E"/>
    <w:rsid w:val="00B762E8"/>
    <w:rsid w:val="00B765C2"/>
    <w:rsid w:val="00B766CE"/>
    <w:rsid w:val="00B82AE7"/>
    <w:rsid w:val="00B83740"/>
    <w:rsid w:val="00B85453"/>
    <w:rsid w:val="00B855ED"/>
    <w:rsid w:val="00B8611C"/>
    <w:rsid w:val="00B90792"/>
    <w:rsid w:val="00B91B04"/>
    <w:rsid w:val="00B923DC"/>
    <w:rsid w:val="00B925BA"/>
    <w:rsid w:val="00B95B6A"/>
    <w:rsid w:val="00B964FA"/>
    <w:rsid w:val="00B96977"/>
    <w:rsid w:val="00BA4B83"/>
    <w:rsid w:val="00BA4D55"/>
    <w:rsid w:val="00BA5404"/>
    <w:rsid w:val="00BA6C59"/>
    <w:rsid w:val="00BB1D28"/>
    <w:rsid w:val="00BB2A90"/>
    <w:rsid w:val="00BB3743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38B9"/>
    <w:rsid w:val="00BE60E3"/>
    <w:rsid w:val="00BF05A6"/>
    <w:rsid w:val="00BF2540"/>
    <w:rsid w:val="00BF2BB2"/>
    <w:rsid w:val="00BF3C1C"/>
    <w:rsid w:val="00BF3F1F"/>
    <w:rsid w:val="00BF3F59"/>
    <w:rsid w:val="00BF46B1"/>
    <w:rsid w:val="00BF59F6"/>
    <w:rsid w:val="00C025C7"/>
    <w:rsid w:val="00C05F66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1875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59BA"/>
    <w:rsid w:val="00C85A89"/>
    <w:rsid w:val="00C8601A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B3BDC"/>
    <w:rsid w:val="00CB6B68"/>
    <w:rsid w:val="00CC096F"/>
    <w:rsid w:val="00CC11FA"/>
    <w:rsid w:val="00CC19EB"/>
    <w:rsid w:val="00CC205B"/>
    <w:rsid w:val="00CC29F3"/>
    <w:rsid w:val="00CD0363"/>
    <w:rsid w:val="00CD0834"/>
    <w:rsid w:val="00CD1B12"/>
    <w:rsid w:val="00CD5537"/>
    <w:rsid w:val="00CE0DB7"/>
    <w:rsid w:val="00CE1F2C"/>
    <w:rsid w:val="00CE28F2"/>
    <w:rsid w:val="00CE32B4"/>
    <w:rsid w:val="00CE3CBF"/>
    <w:rsid w:val="00CE3E8E"/>
    <w:rsid w:val="00CF032E"/>
    <w:rsid w:val="00CF3DBF"/>
    <w:rsid w:val="00CF5ED5"/>
    <w:rsid w:val="00CF76EE"/>
    <w:rsid w:val="00CF7777"/>
    <w:rsid w:val="00D000AE"/>
    <w:rsid w:val="00D024D8"/>
    <w:rsid w:val="00D04A36"/>
    <w:rsid w:val="00D05BD1"/>
    <w:rsid w:val="00D07432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4D59"/>
    <w:rsid w:val="00D27516"/>
    <w:rsid w:val="00D2759C"/>
    <w:rsid w:val="00D2792D"/>
    <w:rsid w:val="00D27BDE"/>
    <w:rsid w:val="00D308EA"/>
    <w:rsid w:val="00D3175E"/>
    <w:rsid w:val="00D36063"/>
    <w:rsid w:val="00D4018D"/>
    <w:rsid w:val="00D4492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3592"/>
    <w:rsid w:val="00D63811"/>
    <w:rsid w:val="00D64C79"/>
    <w:rsid w:val="00D64E72"/>
    <w:rsid w:val="00D652AD"/>
    <w:rsid w:val="00D6550B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95E91"/>
    <w:rsid w:val="00D960A2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0E54"/>
    <w:rsid w:val="00DE2230"/>
    <w:rsid w:val="00DE7347"/>
    <w:rsid w:val="00DF12C2"/>
    <w:rsid w:val="00DF1E02"/>
    <w:rsid w:val="00DF1FDC"/>
    <w:rsid w:val="00DF240C"/>
    <w:rsid w:val="00DF4611"/>
    <w:rsid w:val="00DF4BB0"/>
    <w:rsid w:val="00DF4C7F"/>
    <w:rsid w:val="00DF4EEA"/>
    <w:rsid w:val="00DF6549"/>
    <w:rsid w:val="00DF67CC"/>
    <w:rsid w:val="00DF68E5"/>
    <w:rsid w:val="00DF74CB"/>
    <w:rsid w:val="00E00000"/>
    <w:rsid w:val="00E04729"/>
    <w:rsid w:val="00E06EA5"/>
    <w:rsid w:val="00E072B3"/>
    <w:rsid w:val="00E10A03"/>
    <w:rsid w:val="00E11DF9"/>
    <w:rsid w:val="00E11F42"/>
    <w:rsid w:val="00E128D2"/>
    <w:rsid w:val="00E143F9"/>
    <w:rsid w:val="00E1749F"/>
    <w:rsid w:val="00E200A4"/>
    <w:rsid w:val="00E202EA"/>
    <w:rsid w:val="00E20579"/>
    <w:rsid w:val="00E2502D"/>
    <w:rsid w:val="00E25D83"/>
    <w:rsid w:val="00E27D94"/>
    <w:rsid w:val="00E30C1C"/>
    <w:rsid w:val="00E33A10"/>
    <w:rsid w:val="00E351D3"/>
    <w:rsid w:val="00E406A2"/>
    <w:rsid w:val="00E4186C"/>
    <w:rsid w:val="00E43441"/>
    <w:rsid w:val="00E44FE2"/>
    <w:rsid w:val="00E45E51"/>
    <w:rsid w:val="00E50209"/>
    <w:rsid w:val="00E507A2"/>
    <w:rsid w:val="00E5249D"/>
    <w:rsid w:val="00E60042"/>
    <w:rsid w:val="00E6338E"/>
    <w:rsid w:val="00E63F58"/>
    <w:rsid w:val="00E65B7B"/>
    <w:rsid w:val="00E66A6A"/>
    <w:rsid w:val="00E71F6D"/>
    <w:rsid w:val="00E75B61"/>
    <w:rsid w:val="00E774DC"/>
    <w:rsid w:val="00E80D63"/>
    <w:rsid w:val="00E82267"/>
    <w:rsid w:val="00E87DF0"/>
    <w:rsid w:val="00E87F53"/>
    <w:rsid w:val="00E9032E"/>
    <w:rsid w:val="00E90E5B"/>
    <w:rsid w:val="00E91E0F"/>
    <w:rsid w:val="00E91E93"/>
    <w:rsid w:val="00E92428"/>
    <w:rsid w:val="00E92D7D"/>
    <w:rsid w:val="00E93C17"/>
    <w:rsid w:val="00E96D5B"/>
    <w:rsid w:val="00E97B82"/>
    <w:rsid w:val="00EA0111"/>
    <w:rsid w:val="00EA029A"/>
    <w:rsid w:val="00EA02EA"/>
    <w:rsid w:val="00EA0DD3"/>
    <w:rsid w:val="00EA3E1B"/>
    <w:rsid w:val="00EA517A"/>
    <w:rsid w:val="00EA7B48"/>
    <w:rsid w:val="00EA7EAF"/>
    <w:rsid w:val="00EB0424"/>
    <w:rsid w:val="00EB0C45"/>
    <w:rsid w:val="00EB10DA"/>
    <w:rsid w:val="00EB1AD0"/>
    <w:rsid w:val="00EB45FF"/>
    <w:rsid w:val="00EB591B"/>
    <w:rsid w:val="00EB5C36"/>
    <w:rsid w:val="00EB79FD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1BD"/>
    <w:rsid w:val="00EE5A11"/>
    <w:rsid w:val="00EE6082"/>
    <w:rsid w:val="00EE793A"/>
    <w:rsid w:val="00EF1922"/>
    <w:rsid w:val="00EF1C4C"/>
    <w:rsid w:val="00EF252B"/>
    <w:rsid w:val="00EF4519"/>
    <w:rsid w:val="00EF7EA9"/>
    <w:rsid w:val="00F017C7"/>
    <w:rsid w:val="00F01896"/>
    <w:rsid w:val="00F02EA1"/>
    <w:rsid w:val="00F03B51"/>
    <w:rsid w:val="00F040AE"/>
    <w:rsid w:val="00F04153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6047"/>
    <w:rsid w:val="00F4089C"/>
    <w:rsid w:val="00F410FB"/>
    <w:rsid w:val="00F4314E"/>
    <w:rsid w:val="00F460C0"/>
    <w:rsid w:val="00F4661A"/>
    <w:rsid w:val="00F518B0"/>
    <w:rsid w:val="00F51AB9"/>
    <w:rsid w:val="00F530E7"/>
    <w:rsid w:val="00F53970"/>
    <w:rsid w:val="00F53B1D"/>
    <w:rsid w:val="00F548CF"/>
    <w:rsid w:val="00F550A7"/>
    <w:rsid w:val="00F575C9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292B"/>
    <w:rsid w:val="00F84F55"/>
    <w:rsid w:val="00F85438"/>
    <w:rsid w:val="00F90858"/>
    <w:rsid w:val="00F90BB0"/>
    <w:rsid w:val="00F95079"/>
    <w:rsid w:val="00F979BF"/>
    <w:rsid w:val="00FA46B3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26D5"/>
    <w:rsid w:val="00FC4EF5"/>
    <w:rsid w:val="00FC6818"/>
    <w:rsid w:val="00FD40DF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3">
      <o:colormru v:ext="edit" colors="#c96,#933"/>
    </o:shapedefaults>
    <o:shapelayout v:ext="edit">
      <o:idmap v:ext="edit" data="1"/>
    </o:shapelayout>
  </w:shapeDefaults>
  <w:decimalSymbol w:val="."/>
  <w:listSeparator w:val=","/>
  <w14:docId w14:val="2EF0F849"/>
  <w15:docId w15:val="{07628FE6-429C-4D9E-9930-F1A30E07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974C86"/>
    <w:rPr>
      <w:rFonts w:cs="Arial"/>
      <w:color w:val="262626" w:themeColor="text1" w:themeTint="D9"/>
      <w:sz w:val="22"/>
      <w:szCs w:val="22"/>
    </w:rPr>
  </w:style>
  <w:style w:type="paragraph" w:customStyle="1" w:styleId="a0">
    <w:name w:val="Субтекст"/>
    <w:basedOn w:val="a"/>
    <w:link w:val="Char1"/>
    <w:qFormat/>
    <w:rsid w:val="00BD2475"/>
    <w:rPr>
      <w:b/>
      <w:sz w:val="16"/>
    </w:rPr>
  </w:style>
  <w:style w:type="character" w:customStyle="1" w:styleId="Char0">
    <w:name w:val="Болд текст Char"/>
    <w:basedOn w:val="Heading1Char"/>
    <w:link w:val="a"/>
    <w:rsid w:val="00974C86"/>
    <w:rPr>
      <w:rFonts w:ascii="StobiSans Regular" w:hAnsi="StobiSans Regular" w:cs="Arial"/>
      <w:b w:val="0"/>
      <w:color w:val="262626" w:themeColor="text1" w:themeTint="D9"/>
      <w:sz w:val="22"/>
      <w:szCs w:val="22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/>
      <w:color w:val="0E7568"/>
      <w:sz w:val="16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ne.novackov@mzsv.gov.mk" TargetMode="External"/><Relationship Id="rId18" Type="http://schemas.openxmlformats.org/officeDocument/2006/relationships/hyperlink" Target="mailto:sanja.pendaroska@mzsv.gov.mk" TargetMode="External"/><Relationship Id="rId26" Type="http://schemas.openxmlformats.org/officeDocument/2006/relationships/hyperlink" Target="mailto:saniber.ivanova@mzsv.gov.mk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viktor.mladenovski@mzsv.gov.mk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adrijana.labroska@mzsv.gov.mk" TargetMode="External"/><Relationship Id="rId17" Type="http://schemas.openxmlformats.org/officeDocument/2006/relationships/hyperlink" Target="mailto:todor.dimitrov@mzsv.gov.mk" TargetMode="External"/><Relationship Id="rId25" Type="http://schemas.openxmlformats.org/officeDocument/2006/relationships/hyperlink" Target="mailto:merlina.calakovic@mzsv.gov.mk" TargetMode="External"/><Relationship Id="rId33" Type="http://schemas.openxmlformats.org/officeDocument/2006/relationships/hyperlink" Target="mailto:marijan.micev@mzsv.gov.mk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Igor.agovski@mzsv.gov.mk" TargetMode="External"/><Relationship Id="rId20" Type="http://schemas.openxmlformats.org/officeDocument/2006/relationships/hyperlink" Target="mailto:fetah.demiri@mzsv.gov.mk" TargetMode="External"/><Relationship Id="rId29" Type="http://schemas.openxmlformats.org/officeDocument/2006/relationships/hyperlink" Target="mailto:anica.simonova@mzsv.gov.m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ojan.gacov@mzsv.gov.mk" TargetMode="External"/><Relationship Id="rId24" Type="http://schemas.openxmlformats.org/officeDocument/2006/relationships/hyperlink" Target="mailto:olivera.bicikliski@mzsv.gov.mk" TargetMode="External"/><Relationship Id="rId32" Type="http://schemas.openxmlformats.org/officeDocument/2006/relationships/hyperlink" Target="mailto:slavica.konukov@diz.gov.mk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arija.todoroska@mzsv.gov.mk" TargetMode="External"/><Relationship Id="rId23" Type="http://schemas.openxmlformats.org/officeDocument/2006/relationships/hyperlink" Target="mailto:lidija.miteva@mzsv.gov.mk" TargetMode="External"/><Relationship Id="rId28" Type="http://schemas.openxmlformats.org/officeDocument/2006/relationships/hyperlink" Target="mailto:biljana.bojkovska@mzsv.gov.mk" TargetMode="External"/><Relationship Id="rId36" Type="http://schemas.openxmlformats.org/officeDocument/2006/relationships/footer" Target="footer1.xml"/><Relationship Id="rId10" Type="http://schemas.openxmlformats.org/officeDocument/2006/relationships/hyperlink" Target="mailto:mitko.nikolov@mzsv.gov.mk" TargetMode="External"/><Relationship Id="rId19" Type="http://schemas.openxmlformats.org/officeDocument/2006/relationships/hyperlink" Target="mailto:zaklina.nedeljkovic@mzsv.gov.mk" TargetMode="External"/><Relationship Id="rId31" Type="http://schemas.openxmlformats.org/officeDocument/2006/relationships/hyperlink" Target="mailto:dejan.davidovski@mzsv.gov.m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nete.jakupi@mzsv.gov.mk" TargetMode="External"/><Relationship Id="rId14" Type="http://schemas.openxmlformats.org/officeDocument/2006/relationships/hyperlink" Target="mailto:aleksandar.dimitrovski@mzsv.gov.mk" TargetMode="External"/><Relationship Id="rId22" Type="http://schemas.openxmlformats.org/officeDocument/2006/relationships/hyperlink" Target="mailto:toni.stojcev@mzsv.gov.mk" TargetMode="External"/><Relationship Id="rId27" Type="http://schemas.openxmlformats.org/officeDocument/2006/relationships/hyperlink" Target="mailto:cvetanka.gegovska@mzsv.gov.mk" TargetMode="External"/><Relationship Id="rId30" Type="http://schemas.openxmlformats.org/officeDocument/2006/relationships/hyperlink" Target="mailto:igor.bojadzievski@mzsv.gov.mk" TargetMode="External"/><Relationship Id="rId35" Type="http://schemas.openxmlformats.org/officeDocument/2006/relationships/header" Target="header2.xml"/><Relationship Id="rId8" Type="http://schemas.openxmlformats.org/officeDocument/2006/relationships/hyperlink" Target="mailto:radica.golovodovska@mzsv.gov.mk" TargetMode="Externa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13E73-509D-4233-B87E-D057EBFE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Hristina Ivanovska</cp:lastModifiedBy>
  <cp:revision>2</cp:revision>
  <cp:lastPrinted>2026-07-29T12:24:00Z</cp:lastPrinted>
  <dcterms:created xsi:type="dcterms:W3CDTF">2026-10-28T09:19:00Z</dcterms:created>
  <dcterms:modified xsi:type="dcterms:W3CDTF">2026-10-28T09:19:00Z</dcterms:modified>
</cp:coreProperties>
</file>