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E0E20" w14:textId="77777777" w:rsidR="00516D73" w:rsidRDefault="00516D73" w:rsidP="009D67C5">
      <w:pPr>
        <w:rPr>
          <w:lang w:val="en-US"/>
        </w:rPr>
      </w:pPr>
    </w:p>
    <w:p w14:paraId="7BB0B59E" w14:textId="77777777" w:rsidR="00816998" w:rsidRDefault="00816998" w:rsidP="009D67C5">
      <w:pPr>
        <w:rPr>
          <w:lang w:val="en-US"/>
        </w:rPr>
      </w:pPr>
    </w:p>
    <w:p w14:paraId="45345FFD" w14:textId="77777777" w:rsidR="00B41CC5" w:rsidRDefault="00B41CC5" w:rsidP="00C609A3">
      <w:pPr>
        <w:jc w:val="center"/>
      </w:pPr>
    </w:p>
    <w:p w14:paraId="055354D7" w14:textId="77777777" w:rsidR="00B41CC5" w:rsidRDefault="00B41CC5" w:rsidP="00C609A3">
      <w:pPr>
        <w:jc w:val="center"/>
      </w:pPr>
    </w:p>
    <w:p w14:paraId="68EA6D1B" w14:textId="77777777" w:rsidR="00B41CC5" w:rsidRDefault="00B41CC5" w:rsidP="00C609A3">
      <w:pPr>
        <w:jc w:val="center"/>
      </w:pPr>
    </w:p>
    <w:p w14:paraId="04689D13" w14:textId="77777777" w:rsidR="00B41CC5" w:rsidRDefault="00B41CC5" w:rsidP="00C609A3">
      <w:pPr>
        <w:jc w:val="center"/>
      </w:pPr>
    </w:p>
    <w:p w14:paraId="3C5E8379" w14:textId="7E67E857" w:rsidR="00816998" w:rsidRPr="00C609A3" w:rsidRDefault="00C01CBB" w:rsidP="00C609A3">
      <w:pPr>
        <w:jc w:val="center"/>
      </w:pPr>
      <w:r>
        <w:t>ЗАВРШЕН ИЗВЕШТАЈ</w:t>
      </w:r>
      <w:r w:rsidR="00C609A3">
        <w:rPr>
          <w:rStyle w:val="FootnoteReference"/>
        </w:rPr>
        <w:footnoteReference w:id="1"/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847D1" w:rsidRPr="00E14797" w14:paraId="7179E9DD" w14:textId="77777777" w:rsidTr="00C413D0">
        <w:tc>
          <w:tcPr>
            <w:tcW w:w="9638" w:type="dxa"/>
          </w:tcPr>
          <w:p w14:paraId="2C94ADD5" w14:textId="77777777" w:rsidR="00C847D1" w:rsidRDefault="00C847D1" w:rsidP="00217269"/>
          <w:p w14:paraId="7667C362" w14:textId="77777777" w:rsidR="006A6D65" w:rsidRDefault="006A6D65" w:rsidP="00217269"/>
          <w:p w14:paraId="20473723" w14:textId="77777777" w:rsidR="006A6D65" w:rsidRDefault="006A6D65" w:rsidP="00217269"/>
          <w:p w14:paraId="6457DD69" w14:textId="77777777" w:rsidR="001478C1" w:rsidRPr="001478C1" w:rsidRDefault="001478C1" w:rsidP="001478C1">
            <w:pPr>
              <w:rPr>
                <w:b/>
                <w:sz w:val="22"/>
                <w:szCs w:val="22"/>
                <w:lang w:val="en-US"/>
              </w:rPr>
            </w:pPr>
          </w:p>
          <w:p w14:paraId="19D5E189" w14:textId="77777777" w:rsidR="001478C1" w:rsidRPr="00D6365C" w:rsidRDefault="001478C1" w:rsidP="001478C1">
            <w:pPr>
              <w:rPr>
                <w:b/>
                <w:sz w:val="22"/>
                <w:szCs w:val="22"/>
              </w:rPr>
            </w:pPr>
          </w:p>
          <w:p w14:paraId="08C02ECC" w14:textId="274DD5C5" w:rsidR="006A6D65" w:rsidRDefault="001478C1" w:rsidP="00217269">
            <w:r>
              <w:object w:dxaOrig="9638" w:dyaOrig="1274" w14:anchorId="3C3819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.25pt;height:63.75pt" o:ole="">
                  <v:imagedata r:id="rId8" o:title=""/>
                </v:shape>
                <o:OLEObject Type="Embed" ProgID="Word.Document.12" ShapeID="_x0000_i1025" DrawAspect="Content" ObjectID="_1834131707" r:id="rId9">
                  <o:FieldCodes>\s</o:FieldCodes>
                </o:OLEObject>
              </w:object>
            </w:r>
          </w:p>
          <w:p w14:paraId="5939EC15" w14:textId="77777777" w:rsidR="001478C1" w:rsidRPr="00D6365C" w:rsidRDefault="001478C1" w:rsidP="001478C1">
            <w:pPr>
              <w:jc w:val="center"/>
              <w:rPr>
                <w:sz w:val="22"/>
                <w:szCs w:val="22"/>
              </w:rPr>
            </w:pPr>
            <w:r w:rsidRPr="00D6365C">
              <w:rPr>
                <w:sz w:val="22"/>
                <w:szCs w:val="22"/>
              </w:rPr>
              <w:t>(Име на здружението или на фондацијата)</w:t>
            </w:r>
          </w:p>
          <w:p w14:paraId="1E22C92F" w14:textId="77777777" w:rsidR="001478C1" w:rsidRPr="00D6365C" w:rsidRDefault="001478C1" w:rsidP="001478C1">
            <w:pPr>
              <w:jc w:val="center"/>
              <w:rPr>
                <w:sz w:val="22"/>
                <w:szCs w:val="22"/>
                <w:lang w:val="sq-AL"/>
              </w:rPr>
            </w:pPr>
            <w:r w:rsidRPr="00D6365C">
              <w:rPr>
                <w:sz w:val="22"/>
                <w:szCs w:val="22"/>
              </w:rPr>
              <w:t>(</w:t>
            </w:r>
            <w:r w:rsidRPr="00D6365C">
              <w:rPr>
                <w:sz w:val="22"/>
                <w:szCs w:val="22"/>
                <w:lang w:val="sq-AL"/>
              </w:rPr>
              <w:t>Emri i shoqatës ose i fondacionit)</w:t>
            </w:r>
          </w:p>
          <w:p w14:paraId="378CC49A" w14:textId="77777777" w:rsidR="001478C1" w:rsidRPr="00D6365C" w:rsidRDefault="001478C1" w:rsidP="001478C1">
            <w:pPr>
              <w:spacing w:line="360" w:lineRule="auto"/>
              <w:jc w:val="center"/>
              <w:rPr>
                <w:b/>
                <w:sz w:val="22"/>
                <w:szCs w:val="22"/>
                <w:lang w:val="ru-RU"/>
              </w:rPr>
            </w:pPr>
          </w:p>
          <w:p w14:paraId="2BEC2478" w14:textId="77777777" w:rsidR="00BC7214" w:rsidRDefault="00BC7214" w:rsidP="00BC7214">
            <w:r w:rsidRPr="00D6365C">
              <w:rPr>
                <w:b/>
                <w:sz w:val="22"/>
                <w:szCs w:val="22"/>
              </w:rPr>
              <w:t xml:space="preserve">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412"/>
            </w:tblGrid>
            <w:tr w:rsidR="00BC7214" w:rsidRPr="00D6365C" w14:paraId="22EC6E7A" w14:textId="77777777" w:rsidTr="00027D15">
              <w:trPr>
                <w:jc w:val="center"/>
              </w:trPr>
              <w:tc>
                <w:tcPr>
                  <w:tcW w:w="10188" w:type="dxa"/>
                </w:tcPr>
                <w:p w14:paraId="1D3FDC06" w14:textId="77777777" w:rsidR="00BC7214" w:rsidRPr="00D6365C" w:rsidRDefault="00BC7214" w:rsidP="00BC7214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35E89025" w14:textId="77777777" w:rsidR="00BC7214" w:rsidRPr="00D6365C" w:rsidRDefault="00BC7214" w:rsidP="00BC7214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35EEBD99" w14:textId="77777777" w:rsidR="00BC7214" w:rsidRPr="00D6365C" w:rsidRDefault="00BC7214" w:rsidP="00BC7214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 xml:space="preserve">      </w:t>
                  </w:r>
                </w:p>
              </w:tc>
            </w:tr>
          </w:tbl>
          <w:p w14:paraId="774A0E4D" w14:textId="162887BD" w:rsidR="006A6D65" w:rsidRDefault="006A6D65" w:rsidP="00BC7214"/>
          <w:p w14:paraId="32268A26" w14:textId="026F912F" w:rsidR="00BC7214" w:rsidRPr="00D6365C" w:rsidRDefault="00BC7214" w:rsidP="00BC7214">
            <w:pPr>
              <w:jc w:val="center"/>
              <w:rPr>
                <w:sz w:val="22"/>
                <w:szCs w:val="22"/>
              </w:rPr>
            </w:pPr>
            <w:r w:rsidRPr="00D6365C">
              <w:rPr>
                <w:sz w:val="22"/>
                <w:szCs w:val="22"/>
              </w:rPr>
              <w:t>(Име на проектот)</w:t>
            </w:r>
          </w:p>
          <w:p w14:paraId="0B8EA03C" w14:textId="1F75E41C" w:rsidR="00BC7214" w:rsidRPr="00D6365C" w:rsidRDefault="00BC7214" w:rsidP="00BC7214">
            <w:pPr>
              <w:jc w:val="center"/>
              <w:rPr>
                <w:sz w:val="22"/>
                <w:szCs w:val="22"/>
                <w:lang w:val="sq-AL"/>
              </w:rPr>
            </w:pPr>
            <w:r w:rsidRPr="00D6365C">
              <w:rPr>
                <w:sz w:val="22"/>
                <w:szCs w:val="22"/>
                <w:lang w:val="sq-AL"/>
              </w:rPr>
              <w:t>(Emri i projektit)</w:t>
            </w:r>
          </w:p>
          <w:p w14:paraId="5E4DF798" w14:textId="77777777" w:rsidR="006A6D65" w:rsidRDefault="006A6D65" w:rsidP="00217269"/>
          <w:p w14:paraId="26C8A27B" w14:textId="77777777" w:rsidR="006A6D65" w:rsidRDefault="006A6D65" w:rsidP="00217269"/>
          <w:p w14:paraId="0A8049AB" w14:textId="77777777" w:rsidR="006A6D65" w:rsidRDefault="006A6D65" w:rsidP="00217269"/>
          <w:p w14:paraId="126DC95D" w14:textId="77777777" w:rsidR="006A6D65" w:rsidRDefault="006A6D65" w:rsidP="00217269"/>
          <w:p w14:paraId="64BBE1F1" w14:textId="77777777" w:rsidR="006A6D65" w:rsidRDefault="006A6D65" w:rsidP="00217269"/>
          <w:p w14:paraId="6DBCE027" w14:textId="77777777" w:rsidR="006A6D65" w:rsidRDefault="006A6D65" w:rsidP="00217269"/>
          <w:p w14:paraId="72E11D9B" w14:textId="77777777" w:rsidR="006A6D65" w:rsidRDefault="006A6D65" w:rsidP="00217269"/>
          <w:p w14:paraId="60E5F7A3" w14:textId="77777777" w:rsidR="006A6D65" w:rsidRDefault="006A6D65" w:rsidP="00217269"/>
          <w:p w14:paraId="2A184AB1" w14:textId="77777777" w:rsidR="006A6D65" w:rsidRDefault="006A6D65" w:rsidP="00217269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55E2FF66" w14:textId="77777777" w:rsidTr="006A6D65">
              <w:tc>
                <w:tcPr>
                  <w:tcW w:w="9412" w:type="dxa"/>
                </w:tcPr>
                <w:p w14:paraId="001F8FF9" w14:textId="77777777" w:rsidR="006A6D65" w:rsidRPr="003C6F0A" w:rsidRDefault="006A6D65" w:rsidP="006A6D65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lastRenderedPageBreak/>
                    <w:t>1.Општи информации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проектот и корисникот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/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Informacione të përgjithshme 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për projektiin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dhe 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shfytëzuesin</w:t>
                  </w:r>
                </w:p>
              </w:tc>
            </w:tr>
          </w:tbl>
          <w:p w14:paraId="006CD1E3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36"/>
              <w:gridCol w:w="4676"/>
            </w:tblGrid>
            <w:tr w:rsidR="006A6D65" w:rsidRPr="003C6F0A" w14:paraId="6F2897FC" w14:textId="77777777" w:rsidTr="00516F8D">
              <w:tc>
                <w:tcPr>
                  <w:tcW w:w="4788" w:type="dxa"/>
                </w:tcPr>
                <w:p w14:paraId="69BCAD8E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Број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Договор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обезбедување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финансиска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поддршка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/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Numri i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Kontratës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për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sigurimin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e mbështetjes financiare</w:t>
                  </w:r>
                </w:p>
              </w:tc>
              <w:tc>
                <w:tcPr>
                  <w:tcW w:w="4788" w:type="dxa"/>
                </w:tcPr>
                <w:p w14:paraId="065B145B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157BA163" w14:textId="77777777" w:rsidTr="00516F8D">
              <w:tc>
                <w:tcPr>
                  <w:tcW w:w="4788" w:type="dxa"/>
                </w:tcPr>
                <w:p w14:paraId="035B8FD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Име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здружението/фондацијата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корисник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/</w:t>
                  </w:r>
                  <w:r w:rsidRPr="003C6F0A">
                    <w:rPr>
                      <w:rFonts w:ascii="Times New Roman" w:hAnsi="Times New Roman"/>
                      <w:bCs/>
                      <w:sz w:val="22"/>
                      <w:szCs w:val="22"/>
                      <w:lang w:val="sq-AL"/>
                    </w:rPr>
                    <w:t>Emri i shoqatës/fondacionit</w:t>
                  </w:r>
                  <w:r>
                    <w:rPr>
                      <w:rFonts w:ascii="Times New Roman" w:hAnsi="Times New Roman"/>
                      <w:bCs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Cs/>
                      <w:sz w:val="22"/>
                      <w:szCs w:val="22"/>
                      <w:lang w:val="sq-AL"/>
                    </w:rPr>
                    <w:t>shf</w:t>
                  </w:r>
                  <w:r>
                    <w:rPr>
                      <w:rFonts w:ascii="Times New Roman" w:hAnsi="Times New Roman"/>
                      <w:bCs/>
                      <w:sz w:val="22"/>
                      <w:szCs w:val="22"/>
                      <w:lang w:val="sq-AL"/>
                    </w:rPr>
                    <w:t>r</w:t>
                  </w:r>
                  <w:r w:rsidRPr="003C6F0A">
                    <w:rPr>
                      <w:rFonts w:ascii="Times New Roman" w:hAnsi="Times New Roman"/>
                      <w:bCs/>
                      <w:sz w:val="22"/>
                      <w:szCs w:val="22"/>
                      <w:lang w:val="sq-AL"/>
                    </w:rPr>
                    <w:t>ytëzues</w:t>
                  </w:r>
                </w:p>
              </w:tc>
              <w:tc>
                <w:tcPr>
                  <w:tcW w:w="4788" w:type="dxa"/>
                </w:tcPr>
                <w:p w14:paraId="6AA9F72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20C4EA60" w14:textId="77777777" w:rsidTr="00516F8D">
              <w:tc>
                <w:tcPr>
                  <w:tcW w:w="4788" w:type="dxa"/>
                </w:tcPr>
                <w:p w14:paraId="42EAFD0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Наслов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Titulli i projektit</w:t>
                  </w:r>
                </w:p>
              </w:tc>
              <w:tc>
                <w:tcPr>
                  <w:tcW w:w="4788" w:type="dxa"/>
                </w:tcPr>
                <w:p w14:paraId="4BF8BF04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5924F968" w14:textId="77777777" w:rsidTr="00516F8D">
              <w:tc>
                <w:tcPr>
                  <w:tcW w:w="4788" w:type="dxa"/>
                </w:tcPr>
                <w:p w14:paraId="3D602A42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Период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спроведување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Periudha e zbatimit të projektit</w:t>
                  </w:r>
                </w:p>
              </w:tc>
              <w:tc>
                <w:tcPr>
                  <w:tcW w:w="4788" w:type="dxa"/>
                </w:tcPr>
                <w:p w14:paraId="2D42077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3FD90F1D" w14:textId="77777777" w:rsidTr="00516F8D">
              <w:tc>
                <w:tcPr>
                  <w:tcW w:w="4788" w:type="dxa"/>
                </w:tcPr>
                <w:p w14:paraId="7A80E5D1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Лице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овластено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застапување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корисникот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Personi i autorizuar për të përfaqësuar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shfytëzuesin</w:t>
                  </w:r>
                </w:p>
              </w:tc>
              <w:tc>
                <w:tcPr>
                  <w:tcW w:w="4788" w:type="dxa"/>
                </w:tcPr>
                <w:p w14:paraId="3DFD775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3EA32F1D" w14:textId="77777777" w:rsidTr="00516F8D">
              <w:tc>
                <w:tcPr>
                  <w:tcW w:w="4788" w:type="dxa"/>
                </w:tcPr>
                <w:p w14:paraId="0525ADB2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Проектен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менаџер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Menaxher i Projektit</w:t>
                  </w:r>
                </w:p>
              </w:tc>
              <w:tc>
                <w:tcPr>
                  <w:tcW w:w="4788" w:type="dxa"/>
                </w:tcPr>
                <w:p w14:paraId="11853732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723F917E" w14:textId="77777777" w:rsidTr="00516F8D">
              <w:tc>
                <w:tcPr>
                  <w:tcW w:w="4788" w:type="dxa"/>
                </w:tcPr>
                <w:p w14:paraId="15533CFC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Телефон и е-пошта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контакт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Telefoni dhe emaili i kontaktit</w:t>
                  </w:r>
                </w:p>
              </w:tc>
              <w:tc>
                <w:tcPr>
                  <w:tcW w:w="4788" w:type="dxa"/>
                </w:tcPr>
                <w:p w14:paraId="3557540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1CE8695C" w14:textId="77777777" w:rsidTr="00516F8D">
              <w:tc>
                <w:tcPr>
                  <w:tcW w:w="4788" w:type="dxa"/>
                </w:tcPr>
                <w:p w14:paraId="0BBD7FC5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Цел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Qellimi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i projektit</w:t>
                  </w:r>
                </w:p>
              </w:tc>
              <w:tc>
                <w:tcPr>
                  <w:tcW w:w="4788" w:type="dxa"/>
                </w:tcPr>
                <w:p w14:paraId="7FDB58BE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0C3AB03A" w14:textId="77777777" w:rsidTr="00516F8D">
              <w:tc>
                <w:tcPr>
                  <w:tcW w:w="4788" w:type="dxa"/>
                </w:tcPr>
                <w:p w14:paraId="1B1EBD79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Целна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група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Target grupi</w:t>
                  </w:r>
                </w:p>
              </w:tc>
              <w:tc>
                <w:tcPr>
                  <w:tcW w:w="4788" w:type="dxa"/>
                </w:tcPr>
                <w:p w14:paraId="055796A3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7AF0EC80" w14:textId="77777777" w:rsidTr="00516F8D">
              <w:tc>
                <w:tcPr>
                  <w:tcW w:w="4788" w:type="dxa"/>
                </w:tcPr>
                <w:p w14:paraId="42875FB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Целно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подрачје и локација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каде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спроведувал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Zona e synuar dhe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lokacioni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ku u zbatua projekti</w:t>
                  </w:r>
                </w:p>
              </w:tc>
              <w:tc>
                <w:tcPr>
                  <w:tcW w:w="4788" w:type="dxa"/>
                </w:tcPr>
                <w:p w14:paraId="5E6F9D43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7D6BDB8A" w14:textId="77777777" w:rsidTr="00516F8D">
              <w:tc>
                <w:tcPr>
                  <w:tcW w:w="4788" w:type="dxa"/>
                </w:tcPr>
                <w:p w14:paraId="07ADF08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Вкупна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вредност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( според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договорот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обезбедување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финансиска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поддршка)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Vlera totale e projektit (sipas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kontratës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për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sigurimin 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e mbështetjes financiare)</w:t>
                  </w:r>
                </w:p>
              </w:tc>
              <w:tc>
                <w:tcPr>
                  <w:tcW w:w="4788" w:type="dxa"/>
                </w:tcPr>
                <w:p w14:paraId="36F2030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01DE8797" w14:textId="77777777" w:rsidTr="00516F8D">
              <w:tc>
                <w:tcPr>
                  <w:tcW w:w="4788" w:type="dxa"/>
                </w:tcPr>
                <w:p w14:paraId="2DD24AD3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Вкупно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потрошени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средства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до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денот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завршување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Fondet totale të shpenzuara deri në ditën e përfundimit të projektit</w:t>
                  </w:r>
                </w:p>
              </w:tc>
              <w:tc>
                <w:tcPr>
                  <w:tcW w:w="4788" w:type="dxa"/>
                </w:tcPr>
                <w:p w14:paraId="778D46B5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</w:tbl>
          <w:p w14:paraId="51046CD1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1BCF0454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5F2BE31D" w14:textId="77777777" w:rsidR="008511BC" w:rsidRP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0F136D18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5B668226" w14:textId="77777777" w:rsidR="006A6D65" w:rsidRP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7F92B2EE" w14:textId="77777777" w:rsidTr="00516F8D">
              <w:tc>
                <w:tcPr>
                  <w:tcW w:w="9576" w:type="dxa"/>
                </w:tcPr>
                <w:p w14:paraId="31CF7A47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2. Резиме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– Краток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преглед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спроведените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и оценка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постигнатите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резултати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 ( Резимето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треба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да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одговара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содржината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 и да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не е подолго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од 200 зборови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или 1-2 страници)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/ Rezyme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– Pasqyrë e shkurtër e aktiviteteve të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zbatuara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dhe vlerësimi i rezultateve të arritura të projektit (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Rezymeja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duhet të korrespondojë me përmbajtjen e projektit dhe nuk duhet të jetë më e gjatë se 200 fjalë ose 1-2 faqe)</w:t>
                  </w:r>
                </w:p>
              </w:tc>
            </w:tr>
          </w:tbl>
          <w:p w14:paraId="39E75D0E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7BE9C104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7A489FC0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6ED880D1" w14:textId="77777777" w:rsidR="008511BC" w:rsidRPr="003C6F0A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519EBBF9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64996175" w14:textId="77777777" w:rsidTr="00193C2B">
              <w:tc>
                <w:tcPr>
                  <w:tcW w:w="9412" w:type="dxa"/>
                </w:tcPr>
                <w:p w14:paraId="3D311CC2" w14:textId="77777777" w:rsidR="006A6D65" w:rsidRPr="003C6F0A" w:rsidRDefault="006A6D65" w:rsidP="006A6D65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3.Спроведени активности и резултати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од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/ </w:t>
                  </w:r>
                  <w:r w:rsidRPr="0066348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Aktivitetet e 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zbatuara</w:t>
                  </w:r>
                  <w:r w:rsidRPr="0066348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dhe rezultatet e projektit</w:t>
                  </w:r>
                </w:p>
                <w:p w14:paraId="20291F1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Наведете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ги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активностите (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како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што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предвидени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проектот), опишете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ги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преземените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периодот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спроведување и постигнатите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резултати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Shënoni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aktivitetet (siç parashikohen në projekt), përshkruani aktivitetet e ndërmarra me periudhën e zbatimit dhe rezultatet e arritura</w:t>
                  </w:r>
                </w:p>
              </w:tc>
            </w:tr>
          </w:tbl>
          <w:p w14:paraId="6B3CABA1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71FF0A53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7C0ED96D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11EA87D8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1C3B5233" w14:textId="77777777" w:rsidR="008511BC" w:rsidRPr="003C6F0A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92"/>
              <w:gridCol w:w="2226"/>
              <w:gridCol w:w="2347"/>
              <w:gridCol w:w="2347"/>
            </w:tblGrid>
            <w:tr w:rsidR="006A6D65" w:rsidRPr="003C6F0A" w14:paraId="376B9689" w14:textId="77777777" w:rsidTr="00516F8D">
              <w:tc>
                <w:tcPr>
                  <w:tcW w:w="2518" w:type="dxa"/>
                </w:tcPr>
                <w:p w14:paraId="11912F6F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 (како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што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се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предвидени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проектот)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Aktivitet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(siç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janë parashikuar me 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projekti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n</w:t>
                  </w:r>
                  <w:r w:rsidRPr="0066348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)</w:t>
                  </w:r>
                </w:p>
              </w:tc>
              <w:tc>
                <w:tcPr>
                  <w:tcW w:w="2270" w:type="dxa"/>
                </w:tcPr>
                <w:p w14:paraId="09D57731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5D4A395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038599D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359FFE89" w14:textId="77777777" w:rsidTr="00516F8D">
              <w:tc>
                <w:tcPr>
                  <w:tcW w:w="2518" w:type="dxa"/>
                </w:tcPr>
                <w:p w14:paraId="357ADFE9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 1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/ Aktivitet 1</w:t>
                  </w:r>
                </w:p>
              </w:tc>
              <w:tc>
                <w:tcPr>
                  <w:tcW w:w="2270" w:type="dxa"/>
                </w:tcPr>
                <w:p w14:paraId="45ECB4D4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24E1F1EC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0B0ABA7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5C0555BF" w14:textId="77777777" w:rsidTr="00516F8D">
              <w:tc>
                <w:tcPr>
                  <w:tcW w:w="2518" w:type="dxa"/>
                </w:tcPr>
                <w:p w14:paraId="55F4940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 2 / Aktivitet 2</w:t>
                  </w:r>
                </w:p>
              </w:tc>
              <w:tc>
                <w:tcPr>
                  <w:tcW w:w="2270" w:type="dxa"/>
                </w:tcPr>
                <w:p w14:paraId="22E09F1A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1E445CE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3FAC9CBA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7FB553C3" w14:textId="77777777" w:rsidTr="00516F8D">
              <w:tc>
                <w:tcPr>
                  <w:tcW w:w="2518" w:type="dxa"/>
                </w:tcPr>
                <w:p w14:paraId="53B779D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 3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Aktivitet 3</w:t>
                  </w:r>
                </w:p>
              </w:tc>
              <w:tc>
                <w:tcPr>
                  <w:tcW w:w="2270" w:type="dxa"/>
                </w:tcPr>
                <w:p w14:paraId="40CA3E2B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29BFC44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3CD9844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7E88E3B1" w14:textId="77777777" w:rsidTr="00516F8D">
              <w:tc>
                <w:tcPr>
                  <w:tcW w:w="2518" w:type="dxa"/>
                </w:tcPr>
                <w:p w14:paraId="6A5B5F37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Активност 4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/ Aktivitet 4</w:t>
                  </w:r>
                </w:p>
              </w:tc>
              <w:tc>
                <w:tcPr>
                  <w:tcW w:w="2270" w:type="dxa"/>
                </w:tcPr>
                <w:p w14:paraId="4E60B917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6FA987B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55C84195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37703BBA" w14:textId="77777777" w:rsidTr="00516F8D">
              <w:tc>
                <w:tcPr>
                  <w:tcW w:w="2518" w:type="dxa"/>
                </w:tcPr>
                <w:p w14:paraId="6493F316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 5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Aktivitet 5</w:t>
                  </w:r>
                </w:p>
              </w:tc>
              <w:tc>
                <w:tcPr>
                  <w:tcW w:w="2270" w:type="dxa"/>
                </w:tcPr>
                <w:p w14:paraId="1AE18184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5832555B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1E016AF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6ED8AE94" w14:textId="77777777" w:rsidTr="00516F8D">
              <w:tc>
                <w:tcPr>
                  <w:tcW w:w="2518" w:type="dxa"/>
                </w:tcPr>
                <w:p w14:paraId="67B00D6F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 6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Aktivitet 6</w:t>
                  </w:r>
                </w:p>
              </w:tc>
              <w:tc>
                <w:tcPr>
                  <w:tcW w:w="2270" w:type="dxa"/>
                </w:tcPr>
                <w:p w14:paraId="6800445F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6D4BE3A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136A44A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</w:tbl>
          <w:p w14:paraId="09AE63E6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16792ECB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508E4532" w14:textId="77777777" w:rsidR="006A6D65" w:rsidRP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2F567872" w14:textId="77777777" w:rsidTr="00516F8D">
              <w:tc>
                <w:tcPr>
                  <w:tcW w:w="9576" w:type="dxa"/>
                </w:tcPr>
                <w:p w14:paraId="023B130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4.Проблеми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спроведување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 ( наведете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доколку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имало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проблеми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спроведувањето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активностите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проектот, вклучително и доцнење и како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тоа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влијаело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постигнување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резултатите и целите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проектот)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3F79C8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Problemet në zbatimin e projektit (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shënoni</w:t>
                  </w:r>
                  <w:r w:rsidRPr="003F79C8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nëse ka pasur probleme në zbatimin e aktiviteteve të projektit, duke përfshirë vonesat dhe se si kjo ka ndikuar në arritjen e rezultateve dhe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qëllimeve</w:t>
                  </w:r>
                  <w:r w:rsidRPr="003F79C8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të projektit)</w:t>
                  </w:r>
                </w:p>
              </w:tc>
            </w:tr>
          </w:tbl>
          <w:p w14:paraId="23577307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6CE49434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181685BB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49BBAA20" w14:textId="77777777" w:rsidTr="00516F8D">
              <w:tc>
                <w:tcPr>
                  <w:tcW w:w="9576" w:type="dxa"/>
                </w:tcPr>
                <w:p w14:paraId="33150DB5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5.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Видливост и јавност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( одржани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конференции, јавни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настани, подготвени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публикации, објави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медиуми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проектот и сл.)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Dukshmëri</w:t>
                  </w:r>
                  <w:r w:rsidRPr="003F79C8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dhe 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publik</w:t>
                  </w:r>
                  <w:r w:rsidRPr="003F79C8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(konferenca të mbajtura, ngjarje publike, publikime të përgatitura, njoftime mediatike për projektin, etj.)</w:t>
                  </w:r>
                </w:p>
              </w:tc>
            </w:tr>
          </w:tbl>
          <w:p w14:paraId="3F7A7181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57614092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49"/>
              <w:gridCol w:w="2359"/>
              <w:gridCol w:w="2357"/>
              <w:gridCol w:w="2347"/>
            </w:tblGrid>
            <w:tr w:rsidR="006A6D65" w:rsidRPr="003C6F0A" w14:paraId="7D74634B" w14:textId="77777777" w:rsidTr="00516F8D">
              <w:tc>
                <w:tcPr>
                  <w:tcW w:w="2394" w:type="dxa"/>
                  <w:vMerge w:val="restart"/>
                </w:tcPr>
                <w:p w14:paraId="48F711A8" w14:textId="77777777" w:rsidR="006A6D65" w:rsidRPr="003C6F0A" w:rsidRDefault="006A6D65" w:rsidP="006A6D65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Активност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Aktivitet</w:t>
                  </w:r>
                </w:p>
              </w:tc>
              <w:tc>
                <w:tcPr>
                  <w:tcW w:w="7182" w:type="dxa"/>
                  <w:gridSpan w:val="3"/>
                </w:tcPr>
                <w:p w14:paraId="496D3418" w14:textId="77777777" w:rsidR="006A6D65" w:rsidRPr="003C6F0A" w:rsidRDefault="006A6D65" w:rsidP="006A6D65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Индикатори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Tregues</w:t>
                  </w:r>
                </w:p>
              </w:tc>
            </w:tr>
            <w:tr w:rsidR="006A6D65" w:rsidRPr="003C6F0A" w14:paraId="1801F361" w14:textId="77777777" w:rsidTr="00516F8D">
              <w:tc>
                <w:tcPr>
                  <w:tcW w:w="2394" w:type="dxa"/>
                  <w:vMerge/>
                </w:tcPr>
                <w:p w14:paraId="751227A2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5487679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Број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учесници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DA551B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Numri i pjesëmarrësve</w:t>
                  </w:r>
                </w:p>
              </w:tc>
              <w:tc>
                <w:tcPr>
                  <w:tcW w:w="2394" w:type="dxa"/>
                </w:tcPr>
                <w:p w14:paraId="699CE6F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Број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примероци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DA551B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Numri i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ekzemplarëve </w:t>
                  </w:r>
                </w:p>
              </w:tc>
              <w:tc>
                <w:tcPr>
                  <w:tcW w:w="2394" w:type="dxa"/>
                </w:tcPr>
                <w:p w14:paraId="4354670B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Објави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во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медиуми</w:t>
                  </w:r>
                  <w: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 xml:space="preserve"> / </w:t>
                  </w:r>
                  <w:r w:rsidRPr="00DA551B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t>Publikimet në media</w:t>
                  </w:r>
                </w:p>
              </w:tc>
            </w:tr>
            <w:tr w:rsidR="006A6D65" w:rsidRPr="003C6F0A" w14:paraId="30955075" w14:textId="77777777" w:rsidTr="00516F8D">
              <w:tc>
                <w:tcPr>
                  <w:tcW w:w="2394" w:type="dxa"/>
                </w:tcPr>
                <w:p w14:paraId="1DE296AC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18BB147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5C0BB8E5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48C10979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41D03517" w14:textId="77777777" w:rsidTr="00516F8D">
              <w:tc>
                <w:tcPr>
                  <w:tcW w:w="2394" w:type="dxa"/>
                </w:tcPr>
                <w:p w14:paraId="6B3C68C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078B7C33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0D285A1E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6015DD1B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48CDF087" w14:textId="77777777" w:rsidTr="00516F8D">
              <w:tc>
                <w:tcPr>
                  <w:tcW w:w="2394" w:type="dxa"/>
                </w:tcPr>
                <w:p w14:paraId="6B919CDA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4C3B4DCE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1A24C65C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0FDA67D4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  <w:tr w:rsidR="006A6D65" w:rsidRPr="003C6F0A" w14:paraId="4A2D9260" w14:textId="77777777" w:rsidTr="00516F8D">
              <w:tc>
                <w:tcPr>
                  <w:tcW w:w="2394" w:type="dxa"/>
                </w:tcPr>
                <w:p w14:paraId="1F9153F2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254E29C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42A5A058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  <w:tc>
                <w:tcPr>
                  <w:tcW w:w="2394" w:type="dxa"/>
                </w:tcPr>
                <w:p w14:paraId="67051CC5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</w:tc>
            </w:tr>
          </w:tbl>
          <w:p w14:paraId="51553A6D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399383A2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619CA596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1B15D577" w14:textId="77777777" w:rsidR="006A6D65" w:rsidRPr="006A6D65" w:rsidRDefault="006A6D65" w:rsidP="006A6D65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4DAF415C" w14:textId="77777777" w:rsidR="006A6D65" w:rsidRPr="003C6F0A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71BCB295" w14:textId="77777777" w:rsidTr="00516F8D">
              <w:tc>
                <w:tcPr>
                  <w:tcW w:w="9576" w:type="dxa"/>
                </w:tcPr>
                <w:p w14:paraId="576B577D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</w:p>
                <w:p w14:paraId="4C0833EC" w14:textId="77777777" w:rsidR="006A6D65" w:rsidRPr="003C6F0A" w:rsidRDefault="006A6D65" w:rsidP="006A6D65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6. Заклучоци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за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постигнување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целите, идни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активности и одржливост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проектот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/ Konkluzione</w:t>
                  </w:r>
                  <w:r w:rsidRPr="00DA551B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për arritjen e qëllimeve, aktivitete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t e ardhshme dhe qëndrueshmëria</w:t>
                  </w:r>
                  <w:r w:rsidRPr="00DA551B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e projektit</w:t>
                  </w:r>
                </w:p>
              </w:tc>
            </w:tr>
          </w:tbl>
          <w:p w14:paraId="6F1BF3C4" w14:textId="77777777" w:rsidR="006A6D65" w:rsidRDefault="006A6D65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68592142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31B73458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67556E51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73075B13" w14:textId="77777777" w:rsidR="008511BC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p w14:paraId="6B4C4497" w14:textId="77777777" w:rsidR="008511BC" w:rsidRPr="003C6F0A" w:rsidRDefault="008511BC" w:rsidP="006A6D6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2"/>
            </w:tblGrid>
            <w:tr w:rsidR="006A6D65" w:rsidRPr="003C6F0A" w14:paraId="6B3C6BD8" w14:textId="77777777" w:rsidTr="00516F8D">
              <w:tc>
                <w:tcPr>
                  <w:tcW w:w="9576" w:type="dxa"/>
                </w:tcPr>
                <w:p w14:paraId="1E6386F0" w14:textId="77777777" w:rsidR="006A6D65" w:rsidRPr="003C6F0A" w:rsidRDefault="006A6D65" w:rsidP="006A6D65">
                  <w:pPr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</w:pPr>
                  <w:r w:rsidRPr="003C6F0A">
                    <w:rPr>
                      <w:rFonts w:ascii="Times New Roman" w:hAnsi="Times New Roman"/>
                      <w:sz w:val="22"/>
                      <w:szCs w:val="22"/>
                      <w:lang w:val="sq-AL"/>
                    </w:rPr>
                    <w:lastRenderedPageBreak/>
                    <w:t>7.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Резиме на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Финансискиот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</w:t>
                  </w:r>
                  <w:r w:rsidRPr="003C6F0A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извештај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/ Rezyme</w:t>
                  </w:r>
                  <w:r w:rsidRPr="00DA551B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 e </w:t>
                  </w: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 xml:space="preserve">raporteve </w:t>
                  </w:r>
                  <w:r w:rsidRPr="00DA551B">
                    <w:rPr>
                      <w:rFonts w:ascii="Times New Roman" w:hAnsi="Times New Roman"/>
                      <w:b/>
                      <w:sz w:val="22"/>
                      <w:szCs w:val="22"/>
                      <w:lang w:val="sq-AL"/>
                    </w:rPr>
                    <w:t>financiare</w:t>
                  </w:r>
                </w:p>
              </w:tc>
            </w:tr>
          </w:tbl>
          <w:p w14:paraId="573042A7" w14:textId="77777777" w:rsidR="006A6D65" w:rsidRPr="006A6D65" w:rsidRDefault="006A6D65" w:rsidP="00BA7A8E">
            <w:pPr>
              <w:ind w:left="4080"/>
            </w:pPr>
          </w:p>
        </w:tc>
      </w:tr>
      <w:tr w:rsidR="00C413D0" w:rsidRPr="00E14797" w14:paraId="70566C53" w14:textId="77777777" w:rsidTr="00C413D0">
        <w:tc>
          <w:tcPr>
            <w:tcW w:w="9638" w:type="dxa"/>
          </w:tcPr>
          <w:p w14:paraId="3624D8B4" w14:textId="77777777" w:rsidR="00C413D0" w:rsidRDefault="00C413D0" w:rsidP="00C413D0">
            <w:pPr>
              <w:rPr>
                <w:lang w:val="en-US"/>
              </w:rPr>
            </w:pP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3607"/>
              <w:gridCol w:w="2092"/>
              <w:gridCol w:w="2066"/>
              <w:gridCol w:w="1643"/>
            </w:tblGrid>
            <w:tr w:rsidR="0010785A" w:rsidRPr="00D6365C" w14:paraId="342A0345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5FC7BD23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0CAFCAA0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Основни категории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4EFD069C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  <w:lang w:val="de-DE"/>
                    </w:rPr>
                  </w:pP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Kategori</w:t>
                  </w:r>
                  <w:r w:rsidRPr="00D6365C">
                    <w:rPr>
                      <w:b/>
                      <w:sz w:val="22"/>
                      <w:szCs w:val="22"/>
                      <w:lang w:val="de-DE"/>
                    </w:rPr>
                    <w:t>t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ë themelore</w:t>
                  </w:r>
                  <w:r w:rsidRPr="00D6365C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5BF36823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Барана финансиска поддршка од Буџетот на РСМ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Mbështetja financiare e kërkuar nga Buxheti i RMV-së</w:t>
                  </w:r>
                </w:p>
              </w:tc>
              <w:tc>
                <w:tcPr>
                  <w:tcW w:w="206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23EEDBE9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 xml:space="preserve">Партиципација </w:t>
                  </w:r>
                </w:p>
                <w:p w14:paraId="1D774147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 xml:space="preserve">од апликантот - сопствени средства 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/Participimi nga aplikuesi- mjete personale</w:t>
                  </w:r>
                </w:p>
              </w:tc>
              <w:tc>
                <w:tcPr>
                  <w:tcW w:w="164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E6E6E6"/>
                </w:tcPr>
                <w:p w14:paraId="03100D26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19D521CE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 xml:space="preserve"> Вкупно 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207E9BC1" w14:textId="77777777" w:rsidR="0010785A" w:rsidRPr="00D6365C" w:rsidRDefault="0010785A" w:rsidP="0010785A">
                  <w:pPr>
                    <w:snapToGrid w:val="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Gjithsej</w:t>
                  </w:r>
                </w:p>
              </w:tc>
            </w:tr>
            <w:tr w:rsidR="0010785A" w:rsidRPr="00D6365C" w14:paraId="0346DCFB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ACC44D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color w:val="FFFFFF"/>
                      <w:sz w:val="22"/>
                      <w:szCs w:val="22"/>
                    </w:rPr>
                  </w:pP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9798642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620548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01570AD2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2047C11B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50982F9F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I. Вработени 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                    Të punësuar (gjithsej)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967D31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F191EC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21BE657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458591A9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BC7DCBB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Плати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Paga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D6BED6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07FE28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7522723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7F444179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031D1D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 xml:space="preserve">Придонеси и даноци од плати 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024C0FF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Kontribute dhe tatime nga pagat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B0CDE3B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7B6481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26F77B5C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1B8A5D22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890C2F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Надоместоци и хонорари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</w:t>
                  </w:r>
                </w:p>
                <w:p w14:paraId="6494F31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Kompensime dhe honorare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13FC14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5E7AD6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63F3D04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518C60F2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2623A850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 xml:space="preserve">Придонеси и даноци од надоместоци и од хонорари 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40FCB910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Kontribute dhe tatime nga kompesimet dhe nga honoraret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A5476E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562387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341CD7B7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D2240C" w:rsidRPr="00D6365C" w14:paraId="0186F764" w14:textId="77777777" w:rsidTr="006C74B1">
              <w:trPr>
                <w:jc w:val="center"/>
              </w:trPr>
              <w:tc>
                <w:tcPr>
                  <w:tcW w:w="9408" w:type="dxa"/>
                  <w:gridSpan w:val="4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11338BCD" w14:textId="1887923F" w:rsidR="00D2240C" w:rsidRPr="00D6365C" w:rsidRDefault="00D2240C" w:rsidP="00D2240C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  <w:r w:rsidRPr="00A7533D">
                    <w:rPr>
                      <w:sz w:val="22"/>
                      <w:szCs w:val="22"/>
                      <w:lang w:val="en-US"/>
                    </w:rPr>
                    <w:t>*</w:t>
                  </w:r>
                  <w:r>
                    <w:rPr>
                      <w:lang w:val="en-US"/>
                    </w:rPr>
                    <w:t xml:space="preserve"> </w:t>
                  </w:r>
                  <w:r w:rsidRPr="00A7533D">
                    <w:rPr>
                      <w:sz w:val="18"/>
                      <w:szCs w:val="18"/>
                    </w:rPr>
                    <w:t xml:space="preserve">до </w:t>
                  </w:r>
                  <w:r w:rsidR="008760FB">
                    <w:rPr>
                      <w:sz w:val="18"/>
                      <w:szCs w:val="18"/>
                    </w:rPr>
                    <w:t>5</w:t>
                  </w:r>
                  <w:r>
                    <w:rPr>
                      <w:sz w:val="18"/>
                      <w:szCs w:val="18"/>
                    </w:rPr>
                    <w:t>0</w:t>
                  </w:r>
                  <w:r w:rsidRPr="00A7533D">
                    <w:rPr>
                      <w:sz w:val="18"/>
                      <w:szCs w:val="18"/>
                    </w:rPr>
                    <w:t xml:space="preserve"> % од висината на доделените средства / </w:t>
                  </w:r>
                  <w:proofErr w:type="spellStart"/>
                  <w:r w:rsidRPr="00A7533D">
                    <w:rPr>
                      <w:sz w:val="18"/>
                      <w:szCs w:val="18"/>
                      <w:lang w:val="en-US"/>
                    </w:rPr>
                    <w:t>deri</w:t>
                  </w:r>
                  <w:proofErr w:type="spellEnd"/>
                  <w:r w:rsidRPr="00A7533D">
                    <w:rPr>
                      <w:sz w:val="18"/>
                      <w:szCs w:val="18"/>
                      <w:lang w:val="en-US"/>
                    </w:rPr>
                    <w:t xml:space="preserve"> n</w:t>
                  </w:r>
                  <w:r w:rsidRPr="00A7533D">
                    <w:rPr>
                      <w:sz w:val="18"/>
                      <w:szCs w:val="18"/>
                      <w:lang w:val="sq-AL"/>
                    </w:rPr>
                    <w:t xml:space="preserve">ë </w:t>
                  </w:r>
                  <w:r w:rsidR="008760FB">
                    <w:rPr>
                      <w:sz w:val="18"/>
                      <w:szCs w:val="18"/>
                    </w:rPr>
                    <w:t>5</w:t>
                  </w:r>
                  <w:r>
                    <w:rPr>
                      <w:sz w:val="18"/>
                      <w:szCs w:val="18"/>
                    </w:rPr>
                    <w:t>0</w:t>
                  </w:r>
                  <w:r w:rsidRPr="00A7533D">
                    <w:rPr>
                      <w:sz w:val="18"/>
                      <w:szCs w:val="18"/>
                      <w:lang w:val="sq-AL"/>
                    </w:rPr>
                    <w:t>% të shumës së mjeteve të shpërndara</w:t>
                  </w:r>
                </w:p>
              </w:tc>
            </w:tr>
            <w:tr w:rsidR="0010785A" w:rsidRPr="00D6365C" w14:paraId="2EDF6A8C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31CD687B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II. Патни трошоци 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302E1685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Shpenzimet e udhëtimit (gjithsej)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322B78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5E6C77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517FCCC4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07B0C657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C07538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 xml:space="preserve">Транспорт 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Transport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01D282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999670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5D119C94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620F661C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23B5B2A7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pacing w:val="-10"/>
                      <w:sz w:val="22"/>
                      <w:szCs w:val="22"/>
                    </w:rPr>
                    <w:t>Хотелско сместување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               Akomodim hotelierik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C93693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E39285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1CC9F7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77C8E1D0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3CD290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Дневници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Mëditje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0AA9CE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C51EA5C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D98BE4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0C760979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08BECF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30E71B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C2D0C97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0748BC8C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2790A9BA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27562CCB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III. Опрема 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                        Pajisje (gjithsej)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001265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727983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0508397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5DCA8913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3CBF9D7" w14:textId="77777777" w:rsidR="0010785A" w:rsidRPr="00A7533D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 xml:space="preserve">* </w:t>
                  </w:r>
                  <w:r w:rsidRPr="00D6365C">
                    <w:rPr>
                      <w:sz w:val="22"/>
                      <w:szCs w:val="22"/>
                    </w:rPr>
                    <w:t>ИТ – опрема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pajisje- IT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33CB2E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AA917D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403B884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2B4A6DF5" w14:textId="77777777" w:rsidTr="00027D15">
              <w:trPr>
                <w:jc w:val="center"/>
              </w:trPr>
              <w:tc>
                <w:tcPr>
                  <w:tcW w:w="9408" w:type="dxa"/>
                  <w:gridSpan w:val="4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3DF9980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  <w:r w:rsidRPr="00A7533D">
                    <w:rPr>
                      <w:sz w:val="22"/>
                      <w:szCs w:val="22"/>
                      <w:lang w:val="en-US"/>
                    </w:rPr>
                    <w:t>*</w:t>
                  </w:r>
                  <w:r>
                    <w:rPr>
                      <w:lang w:val="en-US"/>
                    </w:rPr>
                    <w:t xml:space="preserve"> </w:t>
                  </w:r>
                  <w:r w:rsidRPr="00A7533D">
                    <w:rPr>
                      <w:sz w:val="18"/>
                      <w:szCs w:val="18"/>
                    </w:rPr>
                    <w:t xml:space="preserve">до 5 % од висината на доделените средства / </w:t>
                  </w:r>
                  <w:proofErr w:type="spellStart"/>
                  <w:r w:rsidRPr="00A7533D">
                    <w:rPr>
                      <w:sz w:val="18"/>
                      <w:szCs w:val="18"/>
                      <w:lang w:val="en-US"/>
                    </w:rPr>
                    <w:t>deri</w:t>
                  </w:r>
                  <w:proofErr w:type="spellEnd"/>
                  <w:r w:rsidRPr="00A7533D">
                    <w:rPr>
                      <w:sz w:val="18"/>
                      <w:szCs w:val="18"/>
                      <w:lang w:val="en-US"/>
                    </w:rPr>
                    <w:t xml:space="preserve"> n</w:t>
                  </w:r>
                  <w:r w:rsidRPr="00A7533D">
                    <w:rPr>
                      <w:sz w:val="18"/>
                      <w:szCs w:val="18"/>
                      <w:lang w:val="sq-AL"/>
                    </w:rPr>
                    <w:t>ë 5% të shumës së mjeteve të shpërndara</w:t>
                  </w:r>
                </w:p>
              </w:tc>
            </w:tr>
            <w:tr w:rsidR="0010785A" w:rsidRPr="00D6365C" w14:paraId="17BEC3DA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1691DED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 xml:space="preserve">Друга </w:t>
                  </w:r>
                  <w:r>
                    <w:rPr>
                      <w:sz w:val="22"/>
                      <w:szCs w:val="22"/>
                    </w:rPr>
                    <w:t xml:space="preserve">техничка </w:t>
                  </w:r>
                  <w:r w:rsidRPr="00D6365C">
                    <w:rPr>
                      <w:sz w:val="22"/>
                      <w:szCs w:val="22"/>
                    </w:rPr>
                    <w:t>опрема (специфицирај)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18AE09B5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Pajisje tjetër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  <w:lang w:val="en-US"/>
                    </w:rPr>
                    <w:t>teknike</w:t>
                  </w:r>
                  <w:proofErr w:type="spellEnd"/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 ( specifiko)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7B71AD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68DFC9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01F9C5F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0AD93488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0C6C45C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IV. Канцелариски материјали 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Materiale zyrash (gjithsej)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30BDDD5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7EE19B6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3014038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654C12DB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9C105FF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lastRenderedPageBreak/>
                    <w:t>Канцелариски материјали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0D0FD12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Materiale zyrash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2D7333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4D37B8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035A6C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6951BD9B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27C5159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Други трошоци (специфицирај)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Shpenzime të tjera (specifiko)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6498B7C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2E79112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7594D23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3E28B897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FE3C88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09118D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971FD3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650CFBE7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2C630257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3B3E535F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V. Други директни трошоци 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Shpenzime të tjera direkte (gjithsej)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111272C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A189DA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D64BAE7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711369CC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808080"/>
                    <w:left w:val="single" w:sz="4" w:space="0" w:color="808080"/>
                  </w:tcBorders>
                </w:tcPr>
                <w:p w14:paraId="6D5D95F3" w14:textId="77777777" w:rsidR="0010785A" w:rsidRPr="00A56D65" w:rsidRDefault="0010785A" w:rsidP="0010785A">
                  <w:pPr>
                    <w:snapToGrid w:val="0"/>
                    <w:spacing w:after="30"/>
                  </w:pPr>
                  <w:r w:rsidRPr="00A56D65">
                    <w:rPr>
                      <w:sz w:val="22"/>
                      <w:szCs w:val="22"/>
                      <w:lang w:val="en-US"/>
                    </w:rPr>
                    <w:t>*</w:t>
                  </w:r>
                  <w:r>
                    <w:t xml:space="preserve"> </w:t>
                  </w:r>
                  <w:r w:rsidRPr="00A56D65">
                    <w:t xml:space="preserve">Трошоци за комуникација </w:t>
                  </w:r>
                </w:p>
              </w:tc>
              <w:tc>
                <w:tcPr>
                  <w:tcW w:w="2092" w:type="dxa"/>
                  <w:tcBorders>
                    <w:top w:val="single" w:sz="4" w:space="0" w:color="808080"/>
                    <w:left w:val="single" w:sz="4" w:space="0" w:color="808080"/>
                  </w:tcBorders>
                </w:tcPr>
                <w:p w14:paraId="3A4E7D0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808080"/>
                    <w:left w:val="single" w:sz="4" w:space="0" w:color="808080"/>
                  </w:tcBorders>
                </w:tcPr>
                <w:p w14:paraId="701EF87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808080"/>
                    <w:left w:val="single" w:sz="4" w:space="0" w:color="808080"/>
                    <w:right w:val="single" w:sz="4" w:space="0" w:color="808080"/>
                  </w:tcBorders>
                </w:tcPr>
                <w:p w14:paraId="6F2ECA4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3407B629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0CEAD2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Интернет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</w:t>
                  </w:r>
                </w:p>
                <w:p w14:paraId="63D45B6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Shpenzime për komunikim Internet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64C3296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2E191E7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14B30D0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1837C995" w14:textId="77777777" w:rsidTr="00027D15">
              <w:trPr>
                <w:jc w:val="center"/>
              </w:trPr>
              <w:tc>
                <w:tcPr>
                  <w:tcW w:w="9408" w:type="dxa"/>
                  <w:gridSpan w:val="4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26E41CF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  <w:r w:rsidRPr="00A7533D">
                    <w:rPr>
                      <w:sz w:val="22"/>
                      <w:szCs w:val="22"/>
                      <w:lang w:val="en-US"/>
                    </w:rPr>
                    <w:t>*</w:t>
                  </w:r>
                  <w:r>
                    <w:rPr>
                      <w:lang w:val="en-US"/>
                    </w:rPr>
                    <w:t xml:space="preserve"> </w:t>
                  </w:r>
                  <w:r w:rsidRPr="00A7533D">
                    <w:rPr>
                      <w:sz w:val="18"/>
                      <w:szCs w:val="18"/>
                    </w:rPr>
                    <w:t xml:space="preserve">до 5 % од висината на доделените средства / </w:t>
                  </w:r>
                  <w:proofErr w:type="spellStart"/>
                  <w:r w:rsidRPr="00A7533D">
                    <w:rPr>
                      <w:sz w:val="18"/>
                      <w:szCs w:val="18"/>
                      <w:lang w:val="en-US"/>
                    </w:rPr>
                    <w:t>deri</w:t>
                  </w:r>
                  <w:proofErr w:type="spellEnd"/>
                  <w:r w:rsidRPr="00A7533D">
                    <w:rPr>
                      <w:sz w:val="18"/>
                      <w:szCs w:val="18"/>
                      <w:lang w:val="en-US"/>
                    </w:rPr>
                    <w:t xml:space="preserve"> n</w:t>
                  </w:r>
                  <w:r w:rsidRPr="00A7533D">
                    <w:rPr>
                      <w:sz w:val="18"/>
                      <w:szCs w:val="18"/>
                      <w:lang w:val="sq-AL"/>
                    </w:rPr>
                    <w:t>ë 5% të shumës së mjeteve të shpërndara</w:t>
                  </w:r>
                </w:p>
              </w:tc>
            </w:tr>
            <w:tr w:rsidR="0010785A" w:rsidRPr="00D6365C" w14:paraId="7E5CD711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2F3D262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Банкарски провизии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Provizione bankare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7ED9BE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181EE4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009F67C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434E71E7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auto"/>
                  </w:tcBorders>
                </w:tcPr>
                <w:p w14:paraId="4AB3939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auto"/>
                  </w:tcBorders>
                </w:tcPr>
                <w:p w14:paraId="663233A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auto"/>
                  </w:tcBorders>
                </w:tcPr>
                <w:p w14:paraId="2EF4EDDB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auto"/>
                    <w:right w:val="single" w:sz="4" w:space="0" w:color="808080"/>
                  </w:tcBorders>
                </w:tcPr>
                <w:p w14:paraId="0555B00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6BB7EC31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33748CB3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VI. Индиректни трошоци 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Shpenzime indirekte  (gjithsej)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19468A7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4239DB9B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40AA98E2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4DAF01CC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auto"/>
                  </w:tcBorders>
                </w:tcPr>
                <w:p w14:paraId="09ED08B1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>
                    <w:rPr>
                      <w:sz w:val="22"/>
                      <w:szCs w:val="22"/>
                    </w:rPr>
                    <w:t>И</w:t>
                  </w:r>
                  <w:r w:rsidRPr="00D6365C">
                    <w:rPr>
                      <w:sz w:val="22"/>
                      <w:szCs w:val="22"/>
                    </w:rPr>
                    <w:t>ндиректни трошоци (специфицирај)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Shpenzime  indirekte (specifiko)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auto"/>
                  </w:tcBorders>
                </w:tcPr>
                <w:p w14:paraId="65732F9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auto"/>
                  </w:tcBorders>
                </w:tcPr>
                <w:p w14:paraId="0EF4892C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auto"/>
                    <w:right w:val="single" w:sz="4" w:space="0" w:color="808080"/>
                  </w:tcBorders>
                </w:tcPr>
                <w:p w14:paraId="563F190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712BF251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E4BF0F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i/>
                      <w:iCs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VII. Специфични трошоци поврзани со програмата</w:t>
                  </w:r>
                  <w:r w:rsidRPr="00D6365C">
                    <w:rPr>
                      <w:b/>
                      <w:sz w:val="22"/>
                      <w:szCs w:val="22"/>
                      <w:lang w:val="ru-RU"/>
                    </w:rPr>
                    <w:t xml:space="preserve"> </w:t>
                  </w:r>
                  <w:r w:rsidRPr="00D6365C">
                    <w:rPr>
                      <w:b/>
                      <w:sz w:val="22"/>
                      <w:szCs w:val="22"/>
                    </w:rPr>
                    <w:t>(вкупно)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Shpenzime specifike në lidhje me programin  (gjtihsej)</w:t>
                  </w:r>
                  <w:r w:rsidRPr="00D6365C">
                    <w:rPr>
                      <w:b/>
                      <w:sz w:val="22"/>
                      <w:szCs w:val="22"/>
                    </w:rPr>
                    <w:t xml:space="preserve"> - </w:t>
                  </w:r>
                  <w:r w:rsidRPr="00D6365C">
                    <w:rPr>
                      <w:i/>
                      <w:iCs/>
                      <w:sz w:val="22"/>
                      <w:szCs w:val="22"/>
                    </w:rPr>
                    <w:t>искористете ги овие ставки и, доколку е  потребно, додадете детали или ставки што се релевантни за вашата програма</w:t>
                  </w:r>
                  <w:r w:rsidRPr="00D6365C">
                    <w:rPr>
                      <w:i/>
                      <w:iCs/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5B827505" w14:textId="77777777" w:rsidR="0010785A" w:rsidRPr="00D6365C" w:rsidRDefault="0010785A" w:rsidP="0010785A">
                  <w:pPr>
                    <w:snapToGrid w:val="0"/>
                    <w:spacing w:after="30"/>
                    <w:jc w:val="center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i/>
                      <w:iCs/>
                      <w:sz w:val="22"/>
                      <w:szCs w:val="22"/>
                      <w:lang w:val="sq-AL"/>
                    </w:rPr>
                    <w:t>përdorni këto norma dhe nëse është e nevojshme, shtoni detaje ose norma që janë  relevante për programin tuaj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0211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92A594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7156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4C52CAE5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auto"/>
                  </w:tcBorders>
                </w:tcPr>
                <w:p w14:paraId="3DFC0397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 xml:space="preserve">Договори за услуги 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Kontrata për shërbime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auto"/>
                  </w:tcBorders>
                </w:tcPr>
                <w:p w14:paraId="08227C92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auto"/>
                  </w:tcBorders>
                </w:tcPr>
                <w:p w14:paraId="2E118FCF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auto"/>
                    <w:right w:val="single" w:sz="4" w:space="0" w:color="808080"/>
                  </w:tcBorders>
                </w:tcPr>
                <w:p w14:paraId="72C6B67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68547056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1F3EA11D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</w:rPr>
                  </w:pPr>
                  <w:r w:rsidRPr="00D6365C">
                    <w:rPr>
                      <w:sz w:val="22"/>
                      <w:szCs w:val="22"/>
                    </w:rPr>
                    <w:t>Изнајмување простории за организирање настани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/ </w:t>
                  </w:r>
                  <w:r w:rsidRPr="00D6365C">
                    <w:rPr>
                      <w:sz w:val="22"/>
                      <w:szCs w:val="22"/>
                    </w:rPr>
                    <w:t xml:space="preserve"> </w:t>
                  </w:r>
                </w:p>
                <w:p w14:paraId="40B79AEB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</w:rPr>
                  </w:pPr>
                  <w:r w:rsidRPr="00D6365C">
                    <w:rPr>
                      <w:sz w:val="22"/>
                      <w:szCs w:val="22"/>
                    </w:rPr>
                    <w:t xml:space="preserve">Marrja me qira e 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hapësirave</w:t>
                  </w:r>
                  <w:r w:rsidRPr="00D6365C">
                    <w:rPr>
                      <w:sz w:val="22"/>
                      <w:szCs w:val="22"/>
                    </w:rPr>
                    <w:t xml:space="preserve"> për organizimin e ngjarjeve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5EBF0AD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6210331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2285211F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0BAAE8C4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A66776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Публикации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 Botime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8003E7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C68C84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3AD800F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4356F24C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auto"/>
                  </w:tcBorders>
                </w:tcPr>
                <w:p w14:paraId="36B06E89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lastRenderedPageBreak/>
                    <w:t>Конференции и работилници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>/</w:t>
                  </w:r>
                </w:p>
                <w:p w14:paraId="298D549D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Konferenca dhe punëtori (seminare)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2DF3D285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DDFF6B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1409498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7DABB5C6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808080"/>
                    <w:bottom w:val="single" w:sz="4" w:space="0" w:color="808080"/>
                  </w:tcBorders>
                </w:tcPr>
                <w:p w14:paraId="799A2C2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</w:rPr>
                    <w:t>Комуникациски продукти</w:t>
                  </w:r>
                  <w:r w:rsidRPr="00D6365C">
                    <w:rPr>
                      <w:sz w:val="22"/>
                      <w:szCs w:val="22"/>
                      <w:lang w:val="sq-AL"/>
                    </w:rPr>
                    <w:t xml:space="preserve">/ </w:t>
                  </w:r>
                </w:p>
                <w:p w14:paraId="2A9D504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sz w:val="22"/>
                      <w:szCs w:val="22"/>
                      <w:lang w:val="sq-AL"/>
                    </w:rPr>
                    <w:t>Produkte komunikative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01E7C5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C95757D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6CC932B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00256E36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3F6973BA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B8977B8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73C29CD1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0C06E900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sz w:val="22"/>
                      <w:szCs w:val="22"/>
                    </w:rPr>
                  </w:pPr>
                </w:p>
              </w:tc>
            </w:tr>
            <w:tr w:rsidR="0010785A" w:rsidRPr="00D6365C" w14:paraId="7686D88E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3701AC7D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b/>
                      <w:sz w:val="22"/>
                      <w:szCs w:val="22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Вкупни трошоци (I+II+III+IV+V+VI</w:t>
                  </w:r>
                </w:p>
                <w:p w14:paraId="56430AF5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b/>
                      <w:sz w:val="22"/>
                      <w:szCs w:val="22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+VII)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</w:t>
                  </w:r>
                  <w:r w:rsidRPr="00D6365C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14:paraId="65082F2B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Shpenzimet e përgjithshme(I+II+III+IV+V+VI</w:t>
                  </w:r>
                </w:p>
                <w:p w14:paraId="0606807B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+VII)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427BABD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1D7B9FE3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2AB17FF6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0785A" w:rsidRPr="00D6365C" w14:paraId="2CAF2421" w14:textId="77777777" w:rsidTr="00027D15">
              <w:trPr>
                <w:jc w:val="center"/>
              </w:trPr>
              <w:tc>
                <w:tcPr>
                  <w:tcW w:w="3607" w:type="dxa"/>
                  <w:tcBorders>
                    <w:left w:val="single" w:sz="4" w:space="0" w:color="808080"/>
                    <w:bottom w:val="single" w:sz="4" w:space="0" w:color="808080"/>
                  </w:tcBorders>
                  <w:shd w:val="clear" w:color="auto" w:fill="E6E6E6"/>
                </w:tcPr>
                <w:p w14:paraId="2E2EB7C6" w14:textId="77777777" w:rsidR="0010785A" w:rsidRPr="00D6365C" w:rsidRDefault="0010785A" w:rsidP="0010785A">
                  <w:pPr>
                    <w:snapToGrid w:val="0"/>
                    <w:spacing w:after="30"/>
                    <w:jc w:val="left"/>
                    <w:rPr>
                      <w:b/>
                      <w:sz w:val="22"/>
                      <w:szCs w:val="22"/>
                      <w:lang w:val="sq-AL"/>
                    </w:rPr>
                  </w:pPr>
                  <w:r w:rsidRPr="00D6365C">
                    <w:rPr>
                      <w:b/>
                      <w:sz w:val="22"/>
                      <w:szCs w:val="22"/>
                    </w:rPr>
                    <w:t>Вкупно процентуално учество - %</w:t>
                  </w:r>
                  <w:r w:rsidRPr="00D6365C">
                    <w:rPr>
                      <w:b/>
                      <w:sz w:val="22"/>
                      <w:szCs w:val="22"/>
                      <w:lang w:val="sq-AL"/>
                    </w:rPr>
                    <w:t>/ Pjesëmarrja procentuale e përgjithshme- %</w:t>
                  </w:r>
                </w:p>
              </w:tc>
              <w:tc>
                <w:tcPr>
                  <w:tcW w:w="2092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514CE7E4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tcBorders>
                    <w:left w:val="single" w:sz="4" w:space="0" w:color="808080"/>
                    <w:bottom w:val="single" w:sz="4" w:space="0" w:color="808080"/>
                  </w:tcBorders>
                </w:tcPr>
                <w:p w14:paraId="0E69022E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43" w:type="dxa"/>
                  <w:tcBorders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14:paraId="6D8544D9" w14:textId="77777777" w:rsidR="0010785A" w:rsidRPr="00D6365C" w:rsidRDefault="0010785A" w:rsidP="0010785A">
                  <w:pPr>
                    <w:snapToGrid w:val="0"/>
                    <w:spacing w:after="30"/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91CC2C6" w14:textId="77777777" w:rsidR="00C413D0" w:rsidRPr="00C413D0" w:rsidRDefault="00C413D0" w:rsidP="00C413D0">
            <w:pPr>
              <w:rPr>
                <w:lang w:val="en-US"/>
              </w:rPr>
            </w:pPr>
          </w:p>
          <w:p w14:paraId="279092A4" w14:textId="77777777" w:rsidR="00C413D0" w:rsidRPr="00C413D0" w:rsidRDefault="00C413D0" w:rsidP="00217269">
            <w:pPr>
              <w:rPr>
                <w:lang w:val="en-US"/>
              </w:rPr>
            </w:pPr>
          </w:p>
        </w:tc>
      </w:tr>
      <w:tr w:rsidR="00B41CC5" w:rsidRPr="00E14797" w14:paraId="4A0FC13C" w14:textId="77777777" w:rsidTr="00D2240C">
        <w:tc>
          <w:tcPr>
            <w:tcW w:w="9638" w:type="dxa"/>
          </w:tcPr>
          <w:p w14:paraId="158929A8" w14:textId="77777777" w:rsidR="00B41CC5" w:rsidRPr="001B1E91" w:rsidRDefault="00B41CC5" w:rsidP="00BF653C">
            <w:pPr>
              <w:rPr>
                <w:rFonts w:ascii="Times New Roman" w:hAnsi="Times New Roman"/>
              </w:rPr>
            </w:pPr>
          </w:p>
        </w:tc>
      </w:tr>
      <w:tr w:rsidR="00B41CC5" w:rsidRPr="00E14797" w14:paraId="7958062C" w14:textId="77777777" w:rsidTr="00D2240C">
        <w:tc>
          <w:tcPr>
            <w:tcW w:w="9638" w:type="dxa"/>
          </w:tcPr>
          <w:p w14:paraId="59750545" w14:textId="77777777" w:rsidR="00B41CC5" w:rsidRPr="001B1E91" w:rsidRDefault="00B41CC5" w:rsidP="00BF653C">
            <w:pPr>
              <w:rPr>
                <w:rFonts w:ascii="Times New Roman" w:hAnsi="Times New Roman"/>
              </w:rPr>
            </w:pPr>
          </w:p>
        </w:tc>
      </w:tr>
      <w:tr w:rsidR="00BA7A8E" w:rsidRPr="003C6F0A" w14:paraId="0570CE26" w14:textId="77777777" w:rsidTr="00D224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8" w:type="dxa"/>
          </w:tcPr>
          <w:p w14:paraId="665CA6F7" w14:textId="77777777" w:rsidR="00BA7A8E" w:rsidRPr="003C6F0A" w:rsidRDefault="00BA7A8E" w:rsidP="00027D15">
            <w:pPr>
              <w:rPr>
                <w:rFonts w:ascii="Times New Roman" w:hAnsi="Times New Roman"/>
                <w:b/>
                <w:sz w:val="22"/>
                <w:szCs w:val="22"/>
                <w:lang w:val="sq-AL"/>
              </w:rPr>
            </w:pPr>
            <w:r w:rsidRPr="003C6F0A">
              <w:rPr>
                <w:rFonts w:ascii="Times New Roman" w:hAnsi="Times New Roman"/>
                <w:b/>
                <w:sz w:val="22"/>
                <w:szCs w:val="22"/>
                <w:lang w:val="sq-AL"/>
              </w:rPr>
              <w:t>8. Документација</w:t>
            </w:r>
            <w:r>
              <w:rPr>
                <w:rFonts w:ascii="Times New Roman" w:hAnsi="Times New Roman"/>
                <w:b/>
                <w:sz w:val="22"/>
                <w:szCs w:val="22"/>
                <w:lang w:val="sq-AL"/>
              </w:rPr>
              <w:t xml:space="preserve"> / Dokumentacioni </w:t>
            </w:r>
          </w:p>
          <w:p w14:paraId="0B7E402E" w14:textId="77777777" w:rsidR="00BA7A8E" w:rsidRPr="003C6F0A" w:rsidRDefault="00BA7A8E" w:rsidP="00027D15">
            <w:pPr>
              <w:rPr>
                <w:rFonts w:ascii="Times New Roman" w:hAnsi="Times New Roman"/>
                <w:sz w:val="22"/>
                <w:szCs w:val="22"/>
                <w:lang w:val="sq-AL"/>
              </w:rPr>
            </w:pP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(Наведете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листа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на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документи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што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се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доставуваат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во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 при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лог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завршниот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C6F0A">
              <w:rPr>
                <w:rFonts w:ascii="Times New Roman" w:hAnsi="Times New Roman"/>
                <w:sz w:val="22"/>
                <w:szCs w:val="22"/>
                <w:lang w:val="sq-AL"/>
              </w:rPr>
              <w:t>извештај)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/ </w:t>
            </w:r>
            <w:r w:rsidRPr="00D7752D">
              <w:rPr>
                <w:rFonts w:ascii="Times New Roman" w:hAnsi="Times New Roman"/>
                <w:sz w:val="22"/>
                <w:szCs w:val="22"/>
                <w:lang w:val="sq-AL"/>
              </w:rPr>
              <w:t>(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>Shënoni</w:t>
            </w:r>
            <w:r w:rsidRPr="00D7752D"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listën e dokumenteve që 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dorëzohen </w:t>
            </w:r>
            <w:r w:rsidRPr="00D7752D"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në 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shtojcë të </w:t>
            </w:r>
            <w:r w:rsidRPr="00D7752D">
              <w:rPr>
                <w:rFonts w:ascii="Times New Roman" w:hAnsi="Times New Roman"/>
                <w:sz w:val="22"/>
                <w:szCs w:val="22"/>
                <w:lang w:val="sq-AL"/>
              </w:rPr>
              <w:t>raportit</w:t>
            </w:r>
            <w:r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 përfundimtar</w:t>
            </w:r>
            <w:r w:rsidRPr="00D7752D">
              <w:rPr>
                <w:rFonts w:ascii="Times New Roman" w:hAnsi="Times New Roman"/>
                <w:sz w:val="22"/>
                <w:szCs w:val="22"/>
                <w:lang w:val="sq-AL"/>
              </w:rPr>
              <w:t xml:space="preserve"> )</w:t>
            </w:r>
          </w:p>
        </w:tc>
      </w:tr>
    </w:tbl>
    <w:p w14:paraId="40F1CB95" w14:textId="77777777" w:rsidR="00E14797" w:rsidRDefault="00E14797" w:rsidP="00684CEE">
      <w:pPr>
        <w:tabs>
          <w:tab w:val="left" w:pos="878"/>
        </w:tabs>
        <w:rPr>
          <w:sz w:val="16"/>
          <w:lang w:val="en-US"/>
        </w:rPr>
      </w:pPr>
    </w:p>
    <w:p w14:paraId="6DFE4D36" w14:textId="77777777" w:rsidR="00BA7A8E" w:rsidRDefault="00BA7A8E" w:rsidP="00684CEE">
      <w:pPr>
        <w:tabs>
          <w:tab w:val="left" w:pos="878"/>
        </w:tabs>
        <w:rPr>
          <w:sz w:val="16"/>
          <w:lang w:val="en-US"/>
        </w:rPr>
      </w:pPr>
    </w:p>
    <w:p w14:paraId="691BF54B" w14:textId="41225AE2" w:rsidR="00BA7A8E" w:rsidRPr="0010785A" w:rsidRDefault="002F27C1" w:rsidP="00BA7A8E">
      <w:pPr>
        <w:ind w:firstLine="680"/>
        <w:rPr>
          <w:rFonts w:ascii="Times New Roman" w:hAnsi="Times New Roman"/>
          <w:sz w:val="22"/>
          <w:szCs w:val="22"/>
          <w:lang w:val="sq-AL"/>
        </w:rPr>
      </w:pPr>
      <w:r>
        <w:rPr>
          <w:rFonts w:ascii="Times New Roman" w:hAnsi="Times New Roman"/>
          <w:sz w:val="22"/>
          <w:szCs w:val="22"/>
        </w:rPr>
        <w:t>В</w:t>
      </w:r>
      <w:r w:rsidR="00BA7A8E" w:rsidRPr="0010785A">
        <w:rPr>
          <w:rFonts w:ascii="Times New Roman" w:hAnsi="Times New Roman"/>
          <w:sz w:val="22"/>
          <w:szCs w:val="22"/>
          <w:lang w:val="sq-AL"/>
        </w:rPr>
        <w:t>о прилог на Завршниот извештај Корисникот е должен да достави копии од листи на учесници, фотографии од настани, примероци од подготвени  извештаи, публикации и други релевантни документи, како и детална документација за сите трошоци (за неготовински плаќања: копии од сметките кои го покажуваат корисникот и поврзаните изводи од банка; за готовински плаќања: копии од сметките кои го покажуваат корисникот, копии од фискални сметки и сметкопотврда; друга документација: патни налози со релевантните прилози, документи врз основа на кои се извршени плаќањата - договори, спогодби, извештаи за плата и други</w:t>
      </w:r>
      <w:r w:rsidR="008B63F6">
        <w:rPr>
          <w:rFonts w:ascii="Times New Roman" w:hAnsi="Times New Roman"/>
          <w:sz w:val="22"/>
          <w:szCs w:val="22"/>
        </w:rPr>
        <w:t xml:space="preserve"> </w:t>
      </w:r>
      <w:r w:rsidR="00BA7A8E" w:rsidRPr="0010785A">
        <w:rPr>
          <w:rFonts w:ascii="Times New Roman" w:hAnsi="Times New Roman"/>
          <w:sz w:val="22"/>
          <w:szCs w:val="22"/>
          <w:lang w:val="sq-AL"/>
        </w:rPr>
        <w:t>релевантни документи).</w:t>
      </w:r>
    </w:p>
    <w:p w14:paraId="709E2AAA" w14:textId="77777777" w:rsidR="00BA7A8E" w:rsidRDefault="00BA7A8E" w:rsidP="00BA7A8E">
      <w:pPr>
        <w:ind w:firstLine="680"/>
        <w:rPr>
          <w:rFonts w:asciiTheme="minorHAnsi" w:hAnsiTheme="minorHAnsi" w:cstheme="minorHAnsi"/>
          <w:sz w:val="22"/>
          <w:szCs w:val="22"/>
          <w:lang w:val="sq-AL"/>
        </w:rPr>
      </w:pPr>
    </w:p>
    <w:p w14:paraId="7ED7B596" w14:textId="0EBE6B3F" w:rsidR="00BA7A8E" w:rsidRPr="003C6F0A" w:rsidRDefault="002F27C1" w:rsidP="00BA7A8E">
      <w:pPr>
        <w:ind w:firstLine="680"/>
        <w:rPr>
          <w:rFonts w:asciiTheme="minorHAnsi" w:hAnsiTheme="minorHAnsi" w:cstheme="minorHAnsi"/>
          <w:sz w:val="22"/>
          <w:szCs w:val="22"/>
          <w:lang w:val="sq-AL"/>
        </w:rPr>
      </w:pPr>
      <w:r>
        <w:rPr>
          <w:rFonts w:asciiTheme="minorHAnsi" w:hAnsiTheme="minorHAnsi" w:cstheme="minorHAnsi"/>
          <w:sz w:val="22"/>
          <w:szCs w:val="22"/>
          <w:lang w:val="sq-AL"/>
        </w:rPr>
        <w:t>N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ë bashkëngjitje të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 raportit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 përfundimtar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,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Shfrytëzuesi është i detyruar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 të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>dorëzojë kopje të listave t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>ë pjesëmarrësve, foto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>grafi të ngjarjeve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>, shembuj të raporteve të përgatitura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>, publikime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 dhe dokumente të tjera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 relevantesi dhe dokumentacion i detajuar për të gjithë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 shpenzimet (</w:t>
      </w:r>
      <w:r w:rsidR="00BA7A8E" w:rsidRPr="00A94CDE">
        <w:rPr>
          <w:rFonts w:asciiTheme="minorHAnsi" w:hAnsiTheme="minorHAnsi" w:cstheme="minorHAnsi"/>
          <w:bCs/>
          <w:sz w:val="22"/>
          <w:szCs w:val="22"/>
        </w:rPr>
        <w:t>Pagesa pa para</w:t>
      </w:r>
      <w:r w:rsidR="00BA7A8E" w:rsidRPr="00A94CDE">
        <w:rPr>
          <w:rFonts w:asciiTheme="minorHAnsi" w:hAnsiTheme="minorHAnsi" w:cstheme="minorHAnsi"/>
          <w:sz w:val="22"/>
          <w:szCs w:val="22"/>
        </w:rPr>
        <w:t> në dorë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>: kopje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t e llogariveqë e tregojnë shfrytëzuesin dhe </w:t>
      </w:r>
      <w:r w:rsidR="00BA7A8E" w:rsidRPr="00A94CDE">
        <w:rPr>
          <w:rFonts w:asciiTheme="minorHAnsi" w:hAnsiTheme="minorHAnsi" w:cstheme="minorHAnsi"/>
          <w:sz w:val="22"/>
          <w:szCs w:val="22"/>
          <w:lang w:val="sq-AL"/>
        </w:rPr>
        <w:t>pasqyrat bankare përkatëse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; për pagesë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me para në dorë: kopje të llogarive që e tregojnë shfrytëzuesin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,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>kopje të llogarive fiskaledhe faturë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>; dokument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acion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 tjetër: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>urdhëresa për udhëtim  me bashkëngjitje relevante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, </w:t>
      </w:r>
      <w:r w:rsidR="00BA7A8E" w:rsidRPr="00A94CDE">
        <w:rPr>
          <w:rFonts w:asciiTheme="minorHAnsi" w:hAnsiTheme="minorHAnsi" w:cstheme="minorHAnsi"/>
          <w:sz w:val="22"/>
          <w:szCs w:val="22"/>
          <w:lang w:val="sq-AL"/>
        </w:rPr>
        <w:t xml:space="preserve">dokumentet në bazë të të cilave janë kryer pagesat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- kontratat, marrëveshjet,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raporte 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 xml:space="preserve"> për paga dhe dokumente tjera </w:t>
      </w:r>
      <w:r w:rsidR="00BA7A8E">
        <w:rPr>
          <w:rFonts w:asciiTheme="minorHAnsi" w:hAnsiTheme="minorHAnsi" w:cstheme="minorHAnsi"/>
          <w:sz w:val="22"/>
          <w:szCs w:val="22"/>
          <w:lang w:val="sq-AL"/>
        </w:rPr>
        <w:t xml:space="preserve"> relevante</w:t>
      </w:r>
      <w:r w:rsidR="00BA7A8E" w:rsidRPr="00D7752D">
        <w:rPr>
          <w:rFonts w:asciiTheme="minorHAnsi" w:hAnsiTheme="minorHAnsi" w:cstheme="minorHAnsi"/>
          <w:sz w:val="22"/>
          <w:szCs w:val="22"/>
          <w:lang w:val="sq-AL"/>
        </w:rPr>
        <w:t>).</w:t>
      </w:r>
    </w:p>
    <w:p w14:paraId="345E492F" w14:textId="77777777" w:rsidR="00BA7A8E" w:rsidRPr="003C6F0A" w:rsidRDefault="00BA7A8E" w:rsidP="00BA7A8E">
      <w:pPr>
        <w:tabs>
          <w:tab w:val="left" w:pos="6450"/>
        </w:tabs>
        <w:rPr>
          <w:rFonts w:ascii="Times New Roman" w:hAnsi="Times New Roman"/>
          <w:sz w:val="22"/>
          <w:szCs w:val="22"/>
          <w:lang w:val="sq-AL"/>
        </w:rPr>
      </w:pPr>
      <w:r>
        <w:rPr>
          <w:rFonts w:ascii="Times New Roman" w:hAnsi="Times New Roman"/>
          <w:sz w:val="22"/>
          <w:szCs w:val="22"/>
          <w:lang w:val="sq-AL"/>
        </w:rPr>
        <w:tab/>
      </w:r>
    </w:p>
    <w:p w14:paraId="202A5622" w14:textId="77777777" w:rsidR="00BA7A8E" w:rsidRPr="003C6F0A" w:rsidRDefault="00BA7A8E" w:rsidP="00BA7A8E">
      <w:pPr>
        <w:rPr>
          <w:rFonts w:ascii="Times New Roman" w:hAnsi="Times New Roman"/>
          <w:sz w:val="22"/>
          <w:szCs w:val="22"/>
          <w:lang w:val="sq-AL"/>
        </w:rPr>
      </w:pPr>
    </w:p>
    <w:p w14:paraId="133729D3" w14:textId="77777777" w:rsidR="00BA7A8E" w:rsidRPr="003C6F0A" w:rsidRDefault="00BA7A8E" w:rsidP="00BA7A8E">
      <w:pPr>
        <w:rPr>
          <w:rFonts w:ascii="Times New Roman" w:hAnsi="Times New Roman"/>
          <w:sz w:val="22"/>
          <w:szCs w:val="22"/>
          <w:lang w:val="sq-AL"/>
        </w:rPr>
      </w:pPr>
    </w:p>
    <w:p w14:paraId="464C4477" w14:textId="77777777" w:rsidR="00BA7A8E" w:rsidRPr="003C6F0A" w:rsidRDefault="00BA7A8E" w:rsidP="00BA7A8E">
      <w:pPr>
        <w:rPr>
          <w:rFonts w:ascii="Times New Roman" w:hAnsi="Times New Roman"/>
          <w:sz w:val="22"/>
          <w:szCs w:val="22"/>
          <w:lang w:val="sq-AL"/>
        </w:rPr>
      </w:pPr>
    </w:p>
    <w:p w14:paraId="76EB67A3" w14:textId="77777777" w:rsidR="00BA7A8E" w:rsidRPr="003C6F0A" w:rsidRDefault="00BA7A8E" w:rsidP="00BA7A8E">
      <w:pPr>
        <w:rPr>
          <w:rFonts w:ascii="Times New Roman" w:hAnsi="Times New Roman"/>
          <w:sz w:val="22"/>
          <w:szCs w:val="22"/>
          <w:lang w:val="sq-AL"/>
        </w:rPr>
      </w:pPr>
    </w:p>
    <w:p w14:paraId="3FF3D353" w14:textId="77777777" w:rsidR="00BA7A8E" w:rsidRPr="003C6F0A" w:rsidRDefault="00BA7A8E" w:rsidP="00BA7A8E">
      <w:pPr>
        <w:rPr>
          <w:rFonts w:ascii="Times New Roman" w:hAnsi="Times New Roman"/>
          <w:sz w:val="22"/>
          <w:szCs w:val="22"/>
          <w:lang w:val="sq-AL"/>
        </w:rPr>
      </w:pPr>
    </w:p>
    <w:p w14:paraId="07FEDB6A" w14:textId="77777777" w:rsidR="00BA7A8E" w:rsidRDefault="00BA7A8E" w:rsidP="00BA7A8E">
      <w:pPr>
        <w:ind w:left="680"/>
        <w:rPr>
          <w:rFonts w:ascii="Times New Roman" w:hAnsi="Times New Roman"/>
          <w:sz w:val="22"/>
          <w:szCs w:val="22"/>
          <w:lang w:val="sq-AL"/>
        </w:rPr>
      </w:pPr>
      <w:r w:rsidRPr="003C6F0A">
        <w:rPr>
          <w:rFonts w:ascii="Times New Roman" w:hAnsi="Times New Roman"/>
          <w:sz w:val="22"/>
          <w:szCs w:val="22"/>
          <w:lang w:val="sq-AL"/>
        </w:rPr>
        <w:t>(место</w:t>
      </w:r>
      <w:r>
        <w:rPr>
          <w:rFonts w:ascii="Times New Roman" w:hAnsi="Times New Roman"/>
          <w:sz w:val="22"/>
          <w:szCs w:val="22"/>
          <w:lang w:val="sq-AL"/>
        </w:rPr>
        <w:t>/vendi</w:t>
      </w:r>
      <w:r w:rsidRPr="003C6F0A">
        <w:rPr>
          <w:rFonts w:ascii="Times New Roman" w:hAnsi="Times New Roman"/>
          <w:sz w:val="22"/>
          <w:szCs w:val="22"/>
          <w:lang w:val="sq-AL"/>
        </w:rPr>
        <w:t>)          (датум</w:t>
      </w:r>
      <w:r>
        <w:rPr>
          <w:rFonts w:ascii="Times New Roman" w:hAnsi="Times New Roman"/>
          <w:sz w:val="22"/>
          <w:szCs w:val="22"/>
          <w:lang w:val="sq-AL"/>
        </w:rPr>
        <w:t>/data</w:t>
      </w:r>
      <w:r w:rsidRPr="003C6F0A">
        <w:rPr>
          <w:rFonts w:ascii="Times New Roman" w:hAnsi="Times New Roman"/>
          <w:sz w:val="22"/>
          <w:szCs w:val="22"/>
          <w:lang w:val="sq-AL"/>
        </w:rPr>
        <w:t xml:space="preserve">)        </w:t>
      </w:r>
    </w:p>
    <w:p w14:paraId="57343731" w14:textId="77777777" w:rsidR="00BA7A8E" w:rsidRDefault="00BA7A8E" w:rsidP="00BA7A8E">
      <w:pPr>
        <w:ind w:left="680"/>
        <w:rPr>
          <w:rFonts w:ascii="Times New Roman" w:hAnsi="Times New Roman"/>
          <w:sz w:val="22"/>
          <w:szCs w:val="22"/>
          <w:lang w:val="sq-AL"/>
        </w:rPr>
      </w:pPr>
    </w:p>
    <w:p w14:paraId="093629CC" w14:textId="77777777" w:rsidR="00BA7A8E" w:rsidRDefault="00BA7A8E" w:rsidP="00BA7A8E">
      <w:pPr>
        <w:ind w:left="680"/>
        <w:rPr>
          <w:rFonts w:ascii="Times New Roman" w:hAnsi="Times New Roman"/>
          <w:sz w:val="22"/>
          <w:szCs w:val="22"/>
          <w:lang w:val="sq-AL"/>
        </w:rPr>
      </w:pPr>
    </w:p>
    <w:p w14:paraId="7DEE2629" w14:textId="77777777" w:rsidR="00BA7A8E" w:rsidRDefault="00BA7A8E" w:rsidP="00BA7A8E">
      <w:pPr>
        <w:ind w:left="680"/>
        <w:rPr>
          <w:rFonts w:ascii="Times New Roman" w:hAnsi="Times New Roman"/>
          <w:sz w:val="22"/>
          <w:szCs w:val="22"/>
          <w:lang w:val="sq-AL"/>
        </w:rPr>
      </w:pPr>
    </w:p>
    <w:p w14:paraId="343AF5CC" w14:textId="77777777" w:rsidR="00BA7A8E" w:rsidRPr="003C6F0A" w:rsidRDefault="00BA7A8E" w:rsidP="00BA7A8E">
      <w:pPr>
        <w:ind w:left="680"/>
        <w:rPr>
          <w:rFonts w:ascii="Times New Roman" w:hAnsi="Times New Roman"/>
          <w:sz w:val="22"/>
          <w:szCs w:val="22"/>
          <w:lang w:val="sq-AL"/>
        </w:rPr>
      </w:pPr>
      <w:r w:rsidRPr="003C6F0A">
        <w:rPr>
          <w:rFonts w:ascii="Times New Roman" w:hAnsi="Times New Roman"/>
          <w:sz w:val="22"/>
          <w:szCs w:val="22"/>
          <w:lang w:val="sq-AL"/>
        </w:rPr>
        <w:t xml:space="preserve">                                      </w:t>
      </w:r>
    </w:p>
    <w:p w14:paraId="54F4532C" w14:textId="77777777" w:rsidR="00BA7A8E" w:rsidRDefault="00BA7A8E" w:rsidP="00BA7A8E">
      <w:pPr>
        <w:ind w:left="4080"/>
        <w:jc w:val="center"/>
        <w:rPr>
          <w:rFonts w:ascii="Times New Roman" w:hAnsi="Times New Roman"/>
          <w:sz w:val="22"/>
          <w:szCs w:val="22"/>
          <w:lang w:val="sq-AL"/>
        </w:rPr>
      </w:pPr>
      <w:r w:rsidRPr="003C6F0A">
        <w:rPr>
          <w:rFonts w:ascii="Times New Roman" w:hAnsi="Times New Roman"/>
          <w:sz w:val="22"/>
          <w:szCs w:val="22"/>
          <w:lang w:val="sq-AL"/>
        </w:rPr>
        <w:t>(име, презиме и функција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на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овластеното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лице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за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застапување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на</w:t>
      </w:r>
      <w:r>
        <w:rPr>
          <w:rFonts w:ascii="Times New Roman" w:hAnsi="Times New Roman"/>
          <w:sz w:val="22"/>
          <w:szCs w:val="22"/>
          <w:lang w:val="sq-AL"/>
        </w:rPr>
        <w:t xml:space="preserve"> </w:t>
      </w:r>
      <w:r w:rsidRPr="003C6F0A">
        <w:rPr>
          <w:rFonts w:ascii="Times New Roman" w:hAnsi="Times New Roman"/>
          <w:sz w:val="22"/>
          <w:szCs w:val="22"/>
          <w:lang w:val="sq-AL"/>
        </w:rPr>
        <w:t>здружението/фондацијата</w:t>
      </w:r>
      <w:r>
        <w:rPr>
          <w:rFonts w:ascii="Times New Roman" w:hAnsi="Times New Roman"/>
          <w:sz w:val="22"/>
          <w:szCs w:val="22"/>
          <w:lang w:val="sq-AL"/>
        </w:rPr>
        <w:t xml:space="preserve"> / </w:t>
      </w:r>
      <w:r w:rsidRPr="00665198">
        <w:rPr>
          <w:rFonts w:ascii="Times New Roman" w:hAnsi="Times New Roman"/>
          <w:sz w:val="22"/>
          <w:szCs w:val="22"/>
          <w:lang w:val="sq-AL"/>
        </w:rPr>
        <w:t xml:space="preserve">emri, </w:t>
      </w:r>
      <w:r>
        <w:rPr>
          <w:rFonts w:ascii="Times New Roman" w:hAnsi="Times New Roman"/>
          <w:sz w:val="22"/>
          <w:szCs w:val="22"/>
          <w:lang w:val="sq-AL"/>
        </w:rPr>
        <w:t xml:space="preserve">mbiemri </w:t>
      </w:r>
      <w:r w:rsidRPr="00665198">
        <w:rPr>
          <w:rFonts w:ascii="Times New Roman" w:hAnsi="Times New Roman"/>
          <w:sz w:val="22"/>
          <w:szCs w:val="22"/>
          <w:lang w:val="sq-AL"/>
        </w:rPr>
        <w:t xml:space="preserve"> dhe funksioni i </w:t>
      </w:r>
      <w:r>
        <w:rPr>
          <w:rFonts w:ascii="Times New Roman" w:hAnsi="Times New Roman"/>
          <w:sz w:val="22"/>
          <w:szCs w:val="22"/>
          <w:lang w:val="sq-AL"/>
        </w:rPr>
        <w:t>personit të autorizuar</w:t>
      </w:r>
      <w:r w:rsidRPr="00665198">
        <w:rPr>
          <w:rFonts w:ascii="Times New Roman" w:hAnsi="Times New Roman"/>
          <w:sz w:val="22"/>
          <w:szCs w:val="22"/>
          <w:lang w:val="sq-AL"/>
        </w:rPr>
        <w:t xml:space="preserve"> për </w:t>
      </w:r>
      <w:r>
        <w:rPr>
          <w:rFonts w:ascii="Times New Roman" w:hAnsi="Times New Roman"/>
          <w:sz w:val="22"/>
          <w:szCs w:val="22"/>
          <w:lang w:val="sq-AL"/>
        </w:rPr>
        <w:t>përfaqësimin e shoqatës</w:t>
      </w:r>
      <w:r w:rsidRPr="00665198">
        <w:rPr>
          <w:rFonts w:ascii="Times New Roman" w:hAnsi="Times New Roman"/>
          <w:sz w:val="22"/>
          <w:szCs w:val="22"/>
          <w:lang w:val="sq-AL"/>
        </w:rPr>
        <w:t>/fondacionit</w:t>
      </w:r>
      <w:r w:rsidRPr="003C6F0A">
        <w:rPr>
          <w:rFonts w:ascii="Times New Roman" w:hAnsi="Times New Roman"/>
          <w:sz w:val="22"/>
          <w:szCs w:val="22"/>
          <w:lang w:val="sq-AL"/>
        </w:rPr>
        <w:t>)</w:t>
      </w:r>
    </w:p>
    <w:p w14:paraId="3C27A470" w14:textId="77777777" w:rsidR="00BA7A8E" w:rsidRPr="003C6F0A" w:rsidRDefault="00BA7A8E" w:rsidP="00BA7A8E">
      <w:pPr>
        <w:ind w:left="4080"/>
        <w:jc w:val="center"/>
        <w:rPr>
          <w:rFonts w:ascii="Times New Roman" w:hAnsi="Times New Roman"/>
          <w:sz w:val="22"/>
          <w:szCs w:val="22"/>
          <w:lang w:val="sq-AL"/>
        </w:rPr>
      </w:pPr>
    </w:p>
    <w:p w14:paraId="05996748" w14:textId="77777777" w:rsidR="00BA7A8E" w:rsidRDefault="00BA7A8E" w:rsidP="00684CEE">
      <w:pPr>
        <w:tabs>
          <w:tab w:val="left" w:pos="878"/>
        </w:tabs>
        <w:rPr>
          <w:sz w:val="16"/>
          <w:lang w:val="en-US"/>
        </w:rPr>
      </w:pPr>
    </w:p>
    <w:p w14:paraId="32C10D35" w14:textId="77777777" w:rsidR="00BA7A8E" w:rsidRPr="003C6F0A" w:rsidRDefault="00BA7A8E" w:rsidP="00BA7A8E">
      <w:pPr>
        <w:pBdr>
          <w:bottom w:val="single" w:sz="6" w:space="1" w:color="auto"/>
        </w:pBdr>
        <w:ind w:left="4080"/>
        <w:rPr>
          <w:rFonts w:ascii="Times New Roman" w:hAnsi="Times New Roman"/>
          <w:sz w:val="22"/>
          <w:szCs w:val="22"/>
          <w:lang w:val="sq-AL"/>
        </w:rPr>
      </w:pPr>
    </w:p>
    <w:p w14:paraId="3324836B" w14:textId="3604400D" w:rsidR="00BA7A8E" w:rsidRPr="003C6F0A" w:rsidRDefault="00BA7A8E" w:rsidP="00BA7A8E">
      <w:pPr>
        <w:ind w:left="4080"/>
        <w:rPr>
          <w:rFonts w:ascii="Times New Roman" w:hAnsi="Times New Roman"/>
          <w:sz w:val="22"/>
          <w:szCs w:val="22"/>
          <w:lang w:val="sq-AL"/>
        </w:rPr>
      </w:pPr>
      <w:r w:rsidRPr="003C6F0A">
        <w:rPr>
          <w:rFonts w:ascii="Times New Roman" w:hAnsi="Times New Roman"/>
          <w:sz w:val="22"/>
          <w:szCs w:val="22"/>
          <w:lang w:val="sq-AL"/>
        </w:rPr>
        <w:t xml:space="preserve">                          (Потпис</w:t>
      </w:r>
      <w:r w:rsidR="00D2240C">
        <w:rPr>
          <w:rFonts w:ascii="Times New Roman" w:hAnsi="Times New Roman"/>
          <w:sz w:val="22"/>
          <w:szCs w:val="22"/>
        </w:rPr>
        <w:t xml:space="preserve"> и печат</w:t>
      </w:r>
      <w:r>
        <w:rPr>
          <w:rFonts w:ascii="Times New Roman" w:hAnsi="Times New Roman"/>
          <w:sz w:val="22"/>
          <w:szCs w:val="22"/>
          <w:lang w:val="sq-AL"/>
        </w:rPr>
        <w:t xml:space="preserve"> / Nënshkrimi</w:t>
      </w:r>
      <w:r w:rsidR="004B1AAD">
        <w:rPr>
          <w:rFonts w:ascii="Times New Roman" w:hAnsi="Times New Roman"/>
          <w:sz w:val="22"/>
          <w:szCs w:val="22"/>
        </w:rPr>
        <w:t xml:space="preserve"> </w:t>
      </w:r>
      <w:r w:rsidR="004B1AAD">
        <w:rPr>
          <w:rFonts w:ascii="Times New Roman" w:hAnsi="Times New Roman"/>
          <w:sz w:val="22"/>
          <w:szCs w:val="22"/>
          <w:lang w:val="sr-Latn-RS"/>
        </w:rPr>
        <w:t>dhe vula</w:t>
      </w:r>
      <w:r w:rsidRPr="003C6F0A">
        <w:rPr>
          <w:rFonts w:ascii="Times New Roman" w:hAnsi="Times New Roman"/>
          <w:sz w:val="22"/>
          <w:szCs w:val="22"/>
          <w:lang w:val="sq-AL"/>
        </w:rPr>
        <w:t>)</w:t>
      </w:r>
    </w:p>
    <w:p w14:paraId="1BCD6C51" w14:textId="77777777" w:rsidR="00BA7A8E" w:rsidRPr="00581024" w:rsidRDefault="00BA7A8E" w:rsidP="00684CEE">
      <w:pPr>
        <w:tabs>
          <w:tab w:val="left" w:pos="878"/>
        </w:tabs>
        <w:rPr>
          <w:sz w:val="16"/>
          <w:lang w:val="en-US"/>
        </w:rPr>
      </w:pPr>
    </w:p>
    <w:sectPr w:rsidR="00BA7A8E" w:rsidRPr="00581024" w:rsidSect="00516D7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843" w:right="1134" w:bottom="1797" w:left="1134" w:header="11" w:footer="159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47C49" w14:textId="77777777" w:rsidR="004E6BAA" w:rsidRDefault="004E6BAA" w:rsidP="00DC5C24">
      <w:r>
        <w:separator/>
      </w:r>
    </w:p>
  </w:endnote>
  <w:endnote w:type="continuationSeparator" w:id="0">
    <w:p w14:paraId="74D902FE" w14:textId="77777777" w:rsidR="004E6BAA" w:rsidRDefault="004E6BAA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Times New Roman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2000503030000020004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Times New Roman"/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D978C" w14:textId="77777777" w:rsidR="006C42D1" w:rsidRPr="000F2E5D" w:rsidRDefault="008B19EC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97DC9B9" wp14:editId="19B0B4F9">
              <wp:simplePos x="0" y="0"/>
              <wp:positionH relativeFrom="column">
                <wp:posOffset>2756441</wp:posOffset>
              </wp:positionH>
              <wp:positionV relativeFrom="paragraph">
                <wp:posOffset>-497218</wp:posOffset>
              </wp:positionV>
              <wp:extent cx="2172831" cy="62103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2831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27F738" w14:textId="77777777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Ministria</w:t>
                          </w:r>
                          <w:proofErr w:type="spellEnd"/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="00322FF2">
                            <w:rPr>
                              <w:sz w:val="14"/>
                              <w:lang w:val="en-US"/>
                            </w:rPr>
                            <w:t>e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Marrëdhënie</w:t>
                          </w:r>
                          <w:r w:rsidR="00322FF2">
                            <w:rPr>
                              <w:sz w:val="14"/>
                              <w:lang w:val="en-US"/>
                            </w:rPr>
                            <w:t>ve</w:t>
                          </w:r>
                          <w:proofErr w:type="spellEnd"/>
                          <w:r w:rsidR="00322FF2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322FF2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Bashkësive</w:t>
                          </w:r>
                          <w:proofErr w:type="spellEnd"/>
                        </w:p>
                        <w:p w14:paraId="7043E8FF" w14:textId="77777777" w:rsidR="00900335" w:rsidRPr="0073080B" w:rsidRDefault="00900335" w:rsidP="00900335">
                          <w:pPr>
                            <w:rPr>
                              <w:sz w:val="14"/>
                            </w:rPr>
                          </w:pPr>
                        </w:p>
                        <w:p w14:paraId="784E6DAD" w14:textId="77777777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 xml:space="preserve">rr. Filipi i Dytë i Maqedonisë nr.11, 1000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14:paraId="73D28D8A" w14:textId="77777777" w:rsidR="009012FF" w:rsidRPr="0073080B" w:rsidRDefault="00900335" w:rsidP="00900335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DC9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7.05pt;margin-top:-39.15pt;width:171.1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" filled="f" stroked="f" strokeweight=".5pt">
              <v:textbox>
                <w:txbxContent>
                  <w:p w14:paraId="3827F738" w14:textId="77777777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Ministria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r w:rsidR="00322FF2">
                      <w:rPr>
                        <w:sz w:val="14"/>
                        <w:lang w:val="en-US"/>
                      </w:rPr>
                      <w:t>e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Marrëdhënie</w:t>
                    </w:r>
                    <w:r w:rsidR="00322FF2">
                      <w:rPr>
                        <w:sz w:val="14"/>
                        <w:lang w:val="en-US"/>
                      </w:rPr>
                      <w:t>ve</w:t>
                    </w:r>
                    <w:proofErr w:type="spellEnd"/>
                    <w:r w:rsidR="00322FF2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322FF2">
                      <w:rPr>
                        <w:sz w:val="14"/>
                        <w:lang w:val="en-US"/>
                      </w:rPr>
                      <w:t>n</w:t>
                    </w:r>
                    <w:r w:rsidRPr="0073080B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Bashkësive</w:t>
                    </w:r>
                    <w:proofErr w:type="spellEnd"/>
                  </w:p>
                  <w:p w14:paraId="7043E8FF" w14:textId="77777777" w:rsidR="00900335" w:rsidRPr="0073080B" w:rsidRDefault="00900335" w:rsidP="00900335">
                    <w:pPr>
                      <w:rPr>
                        <w:sz w:val="14"/>
                      </w:rPr>
                    </w:pPr>
                  </w:p>
                  <w:p w14:paraId="784E6DAD" w14:textId="77777777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 xml:space="preserve">rr. Filipi i Dytë i Maqedonisë nr.11, 1000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73D28D8A" w14:textId="77777777" w:rsidR="009012FF" w:rsidRPr="0073080B" w:rsidRDefault="00900335" w:rsidP="00900335">
                    <w:pPr>
                      <w:rPr>
                        <w:sz w:val="14"/>
                        <w:lang w:val="sq-AL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B1B641D" wp14:editId="54DC7417">
              <wp:simplePos x="0" y="0"/>
              <wp:positionH relativeFrom="column">
                <wp:posOffset>5393690</wp:posOffset>
              </wp:positionH>
              <wp:positionV relativeFrom="paragraph">
                <wp:posOffset>-483870</wp:posOffset>
              </wp:positionV>
              <wp:extent cx="974725" cy="488950"/>
              <wp:effectExtent l="0" t="0" r="0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4EA319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02 3114 397</w:t>
                          </w:r>
                        </w:p>
                        <w:p w14:paraId="62D39FF7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6BACB52C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moz.gov.mk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B641D" id="Text Box 3" o:spid="_x0000_s1027" type="#_x0000_t202" style="position:absolute;left:0;text-align:left;margin-left:424.7pt;margin-top:-38.1pt;width:76.75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" filled="f" stroked="f" strokeweight=".5pt">
              <v:textbox>
                <w:txbxContent>
                  <w:p w14:paraId="0B4EA319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02 3114 397</w:t>
                    </w:r>
                  </w:p>
                  <w:p w14:paraId="62D39FF7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6BACB52C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>www.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moz.gov.mk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85E821B" wp14:editId="4CB200ED">
              <wp:simplePos x="0" y="0"/>
              <wp:positionH relativeFrom="column">
                <wp:posOffset>144780</wp:posOffset>
              </wp:positionH>
              <wp:positionV relativeFrom="paragraph">
                <wp:posOffset>-480695</wp:posOffset>
              </wp:positionV>
              <wp:extent cx="2752725" cy="5949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7C2983" w14:textId="5E32969E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Министерство за односи</w:t>
                          </w:r>
                          <w:r w:rsidR="00585971">
                            <w:rPr>
                              <w:sz w:val="14"/>
                            </w:rPr>
                            <w:t xml:space="preserve"> </w:t>
                          </w:r>
                          <w:r w:rsidRPr="0073080B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09517616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</w:p>
                        <w:p w14:paraId="152BE843" w14:textId="77777777" w:rsidR="009012FF" w:rsidRPr="0073080B" w:rsidRDefault="00E53FBD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у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9012FF" w:rsidRPr="0073080B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507A03A4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Република Северна Македонија</w:t>
                          </w:r>
                        </w:p>
                        <w:p w14:paraId="73EA9858" w14:textId="77777777" w:rsidR="009012FF" w:rsidRPr="0073080B" w:rsidRDefault="009012FF" w:rsidP="009012FF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E821B" id="Text Box 1" o:spid="_x0000_s1028" type="#_x0000_t202" style="position:absolute;left:0;text-align:left;margin-left:11.4pt;margin-top:-37.85pt;width:216.75pt;height: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" filled="f" stroked="f" strokeweight=".5pt">
              <v:textbox>
                <w:txbxContent>
                  <w:p w14:paraId="6F7C2983" w14:textId="5E32969E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Министерство за односи</w:t>
                    </w:r>
                    <w:r w:rsidR="00585971">
                      <w:rPr>
                        <w:sz w:val="14"/>
                      </w:rPr>
                      <w:t xml:space="preserve"> </w:t>
                    </w:r>
                    <w:r w:rsidRPr="0073080B">
                      <w:rPr>
                        <w:sz w:val="14"/>
                      </w:rPr>
                      <w:t>меѓу заедниците</w:t>
                    </w:r>
                  </w:p>
                  <w:p w14:paraId="09517616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</w:p>
                  <w:p w14:paraId="152BE843" w14:textId="77777777" w:rsidR="009012FF" w:rsidRPr="0073080B" w:rsidRDefault="00E53FBD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у</w:t>
                    </w:r>
                    <w:r w:rsidR="009012FF" w:rsidRPr="0073080B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9012FF" w:rsidRPr="0073080B">
                      <w:rPr>
                        <w:sz w:val="14"/>
                        <w:lang w:val="en-US"/>
                      </w:rPr>
                      <w:t xml:space="preserve">1000 </w:t>
                    </w:r>
                    <w:r w:rsidR="009012FF" w:rsidRPr="0073080B">
                      <w:rPr>
                        <w:sz w:val="14"/>
                      </w:rPr>
                      <w:t xml:space="preserve">Скопје </w:t>
                    </w:r>
                  </w:p>
                  <w:p w14:paraId="507A03A4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Република Северна Македонија</w:t>
                    </w:r>
                  </w:p>
                  <w:p w14:paraId="73EA9858" w14:textId="77777777" w:rsidR="009012FF" w:rsidRPr="0073080B" w:rsidRDefault="009012FF" w:rsidP="009012FF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3DA6A00" wp14:editId="4D215D0A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B88ACD" w14:textId="77777777" w:rsidR="0059655D" w:rsidRPr="0059655D" w:rsidRDefault="00CF6B3B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59655D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FA779D">
                            <w:rPr>
                              <w:b/>
                              <w:noProof/>
                            </w:rPr>
                            <w:t>3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DA6A00" id="Text Box 50" o:spid="_x0000_s1029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" filled="f" stroked="f" strokeweight=".5pt">
              <v:textbox>
                <w:txbxContent>
                  <w:p w14:paraId="74B88ACD" w14:textId="77777777" w:rsidR="0059655D" w:rsidRPr="0059655D" w:rsidRDefault="00CF6B3B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59655D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FA779D">
                      <w:rPr>
                        <w:b/>
                        <w:noProof/>
                      </w:rPr>
                      <w:t>3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73600" behindDoc="0" locked="0" layoutInCell="1" allowOverlap="1" wp14:anchorId="13FB16B6" wp14:editId="22A301EF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C389DF" id="Straight Connector 5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" strokecolor="#ed9e1d" strokeweight="1pt">
              <v:stroke joinstyle="miter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31A" w14:textId="77777777" w:rsidR="00251311" w:rsidRDefault="008B19EC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E9D1F2F" wp14:editId="1CC23CAC">
              <wp:simplePos x="0" y="0"/>
              <wp:positionH relativeFrom="column">
                <wp:posOffset>2850515</wp:posOffset>
              </wp:positionH>
              <wp:positionV relativeFrom="paragraph">
                <wp:posOffset>-683895</wp:posOffset>
              </wp:positionV>
              <wp:extent cx="2700020" cy="621030"/>
              <wp:effectExtent l="0" t="0" r="0" b="762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002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6C5D23" w14:textId="77777777" w:rsidR="00251311" w:rsidRPr="00A049A7" w:rsidRDefault="00F06A6B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M</w:t>
                          </w:r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inistria</w:t>
                          </w:r>
                          <w:proofErr w:type="spellEnd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 xml:space="preserve"> e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Marrëdhënieve</w:t>
                          </w:r>
                          <w:proofErr w:type="spellEnd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Bashkësive</w:t>
                          </w:r>
                          <w:proofErr w:type="spellEnd"/>
                        </w:p>
                        <w:p w14:paraId="103DC8AE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2D488132" w14:textId="77777777" w:rsidR="00251311" w:rsidRPr="00A049A7" w:rsidRDefault="00BF3C72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rr. Filipi i Dytë i Maqedonisë </w:t>
                          </w:r>
                          <w:r w:rsidR="00E53FBD" w:rsidRPr="00A049A7">
                            <w:rPr>
                              <w:sz w:val="14"/>
                              <w:lang w:val="sq-AL"/>
                            </w:rPr>
                            <w:t>nr</w:t>
                          </w: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.11, 1000 </w:t>
                          </w: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14:paraId="519127AA" w14:textId="77777777" w:rsidR="00251311" w:rsidRPr="00A049A7" w:rsidRDefault="00251311" w:rsidP="00251311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D1F2F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224.45pt;margin-top:-53.85pt;width:212.6pt;height: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" filled="f" stroked="f" strokeweight=".5pt">
              <v:textbox>
                <w:txbxContent>
                  <w:p w14:paraId="186C5D23" w14:textId="77777777" w:rsidR="00251311" w:rsidRPr="00A049A7" w:rsidRDefault="00F06A6B" w:rsidP="00251311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M</w:t>
                    </w:r>
                    <w:r w:rsidR="002F5534" w:rsidRPr="00A049A7">
                      <w:rPr>
                        <w:sz w:val="14"/>
                        <w:lang w:val="en-US"/>
                      </w:rPr>
                      <w:t>inistria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e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Marrëdhënieve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n</w:t>
                    </w:r>
                    <w:r w:rsidRPr="00A049A7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Bashkësive</w:t>
                    </w:r>
                    <w:proofErr w:type="spellEnd"/>
                  </w:p>
                  <w:p w14:paraId="103DC8AE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2D488132" w14:textId="77777777" w:rsidR="00251311" w:rsidRPr="00A049A7" w:rsidRDefault="00BF3C72" w:rsidP="00251311">
                    <w:pPr>
                      <w:rPr>
                        <w:sz w:val="14"/>
                        <w:lang w:val="en-US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 xml:space="preserve">rr. Filipi i Dytë i Maqedonisë </w:t>
                    </w:r>
                    <w:r w:rsidR="00E53FBD" w:rsidRPr="00A049A7">
                      <w:rPr>
                        <w:sz w:val="14"/>
                        <w:lang w:val="sq-AL"/>
                      </w:rPr>
                      <w:t>nr</w:t>
                    </w:r>
                    <w:r w:rsidRPr="00A049A7">
                      <w:rPr>
                        <w:sz w:val="14"/>
                        <w:lang w:val="sq-AL"/>
                      </w:rPr>
                      <w:t xml:space="preserve">.11, 1000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519127AA" w14:textId="77777777" w:rsidR="00251311" w:rsidRPr="00A049A7" w:rsidRDefault="00251311" w:rsidP="00251311">
                    <w:pPr>
                      <w:rPr>
                        <w:sz w:val="14"/>
                        <w:lang w:val="sq-AL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29E49DB" wp14:editId="6D843950">
              <wp:simplePos x="0" y="0"/>
              <wp:positionH relativeFrom="column">
                <wp:posOffset>5429885</wp:posOffset>
              </wp:positionH>
              <wp:positionV relativeFrom="paragraph">
                <wp:posOffset>-669925</wp:posOffset>
              </wp:positionV>
              <wp:extent cx="974725" cy="488950"/>
              <wp:effectExtent l="0" t="0" r="0" b="635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C2471E" w14:textId="77777777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 xml:space="preserve">02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311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4 397</w:t>
                          </w:r>
                        </w:p>
                        <w:p w14:paraId="502F4887" w14:textId="77777777" w:rsidR="009012FF" w:rsidRPr="00A049A7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40FE3BFC" w14:textId="77777777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="007563D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moz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9E49DB" id="Text Box 48" o:spid="_x0000_s1032" type="#_x0000_t202" style="position:absolute;left:0;text-align:left;margin-left:427.55pt;margin-top:-52.75pt;width:76.7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" filled="f" stroked="f" strokeweight=".5pt">
              <v:textbox>
                <w:txbxContent>
                  <w:p w14:paraId="78C2471E" w14:textId="77777777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 xml:space="preserve">02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311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>4 397</w:t>
                    </w:r>
                  </w:p>
                  <w:p w14:paraId="502F4887" w14:textId="77777777" w:rsidR="009012FF" w:rsidRPr="00A049A7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40FE3BFC" w14:textId="77777777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>www.</w:t>
                    </w:r>
                    <w:r w:rsidR="007563DF" w:rsidRPr="00A049A7">
                      <w:rPr>
                        <w:sz w:val="14"/>
                        <w:szCs w:val="16"/>
                        <w:lang w:val="en-US"/>
                      </w:rPr>
                      <w:t>moz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979B57" wp14:editId="472F1406">
              <wp:simplePos x="0" y="0"/>
              <wp:positionH relativeFrom="column">
                <wp:posOffset>237490</wp:posOffset>
              </wp:positionH>
              <wp:positionV relativeFrom="paragraph">
                <wp:posOffset>-668020</wp:posOffset>
              </wp:positionV>
              <wp:extent cx="2752725" cy="59499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B63DA2" w14:textId="77777777" w:rsidR="00BF3C72" w:rsidRPr="00A049A7" w:rsidRDefault="00251311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 xml:space="preserve">Министерство за </w:t>
                          </w:r>
                          <w:r w:rsidR="007563DF" w:rsidRPr="00A049A7">
                            <w:rPr>
                              <w:sz w:val="14"/>
                            </w:rPr>
                            <w:t>односи</w:t>
                          </w:r>
                          <w:r w:rsidRPr="00A049A7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596739A8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681BB8A5" w14:textId="77777777" w:rsidR="00BF3C72" w:rsidRPr="00A049A7" w:rsidRDefault="00E53FBD" w:rsidP="00BF3C72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у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BF3C72" w:rsidRPr="00A049A7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0A879140" w14:textId="77777777" w:rsidR="00251311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Република Северна Македонија</w:t>
                          </w:r>
                        </w:p>
                        <w:p w14:paraId="0DDBE8AB" w14:textId="77777777" w:rsidR="00251311" w:rsidRPr="00A049A7" w:rsidRDefault="00251311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79B57" id="Text Box 46" o:spid="_x0000_s1033" type="#_x0000_t202" style="position:absolute;left:0;text-align:left;margin-left:18.7pt;margin-top:-52.6pt;width:216.75pt;height:4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" filled="f" stroked="f" strokeweight=".5pt">
              <v:textbox>
                <w:txbxContent>
                  <w:p w14:paraId="3BB63DA2" w14:textId="77777777" w:rsidR="00BF3C72" w:rsidRPr="00A049A7" w:rsidRDefault="00251311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 xml:space="preserve">Министерство за </w:t>
                    </w:r>
                    <w:r w:rsidR="007563DF" w:rsidRPr="00A049A7">
                      <w:rPr>
                        <w:sz w:val="14"/>
                      </w:rPr>
                      <w:t>односи</w:t>
                    </w:r>
                    <w:r w:rsidRPr="00A049A7">
                      <w:rPr>
                        <w:sz w:val="14"/>
                      </w:rPr>
                      <w:t>меѓу заедниците</w:t>
                    </w:r>
                  </w:p>
                  <w:p w14:paraId="596739A8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681BB8A5" w14:textId="77777777" w:rsidR="00BF3C72" w:rsidRPr="00A049A7" w:rsidRDefault="00E53FBD" w:rsidP="00BF3C72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у</w:t>
                    </w:r>
                    <w:r w:rsidR="00BF3C72" w:rsidRPr="00A049A7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BF3C72" w:rsidRPr="00A049A7">
                      <w:rPr>
                        <w:sz w:val="14"/>
                        <w:lang w:val="en-US"/>
                      </w:rPr>
                      <w:t xml:space="preserve">1000 </w:t>
                    </w:r>
                    <w:r w:rsidR="00BF3C72" w:rsidRPr="00A049A7">
                      <w:rPr>
                        <w:sz w:val="14"/>
                      </w:rPr>
                      <w:t xml:space="preserve">Скопје </w:t>
                    </w:r>
                  </w:p>
                  <w:p w14:paraId="0A879140" w14:textId="77777777" w:rsidR="00251311" w:rsidRPr="00A049A7" w:rsidRDefault="00BF3C72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Република Северна Македонија</w:t>
                    </w:r>
                  </w:p>
                  <w:p w14:paraId="0DDBE8AB" w14:textId="77777777" w:rsidR="00251311" w:rsidRPr="00A049A7" w:rsidRDefault="00251311" w:rsidP="00251311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85888" behindDoc="0" locked="0" layoutInCell="1" allowOverlap="1" wp14:anchorId="74200597" wp14:editId="0B8362C7">
              <wp:simplePos x="0" y="0"/>
              <wp:positionH relativeFrom="column">
                <wp:posOffset>238759</wp:posOffset>
              </wp:positionH>
              <wp:positionV relativeFrom="paragraph">
                <wp:posOffset>-591820</wp:posOffset>
              </wp:positionV>
              <wp:extent cx="0" cy="457200"/>
              <wp:effectExtent l="0" t="0" r="19050" b="19050"/>
              <wp:wrapNone/>
              <wp:docPr id="45" name="Straight Connector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B2B939" id="Straight Connector 45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.8pt,-46.6pt" to="18.8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" strokecolor="#ed9e1d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A711594" wp14:editId="6F55ABD3">
              <wp:simplePos x="0" y="0"/>
              <wp:positionH relativeFrom="column">
                <wp:posOffset>-333375</wp:posOffset>
              </wp:positionH>
              <wp:positionV relativeFrom="paragraph">
                <wp:posOffset>-517525</wp:posOffset>
              </wp:positionV>
              <wp:extent cx="491490" cy="30480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EB3BE3" w14:textId="77777777" w:rsidR="00251311" w:rsidRPr="0059655D" w:rsidRDefault="00CF6B3B" w:rsidP="00251311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251311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FA779D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711594" id="Text Box 44" o:spid="_x0000_s1034" type="#_x0000_t202" style="position:absolute;left:0;text-align:left;margin-left:-26.25pt;margin-top:-40.75pt;width:38.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" filled="f" stroked="f" strokeweight=".5pt">
              <v:textbox>
                <w:txbxContent>
                  <w:p w14:paraId="7DEB3BE3" w14:textId="77777777" w:rsidR="00251311" w:rsidRPr="0059655D" w:rsidRDefault="00CF6B3B" w:rsidP="00251311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251311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FA779D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0C92B" w14:textId="77777777" w:rsidR="004E6BAA" w:rsidRDefault="004E6BAA" w:rsidP="00DC5C24">
      <w:r>
        <w:separator/>
      </w:r>
    </w:p>
  </w:footnote>
  <w:footnote w:type="continuationSeparator" w:id="0">
    <w:p w14:paraId="0EFE9194" w14:textId="77777777" w:rsidR="004E6BAA" w:rsidRDefault="004E6BAA" w:rsidP="00DC5C24">
      <w:r>
        <w:continuationSeparator/>
      </w:r>
    </w:p>
  </w:footnote>
  <w:footnote w:id="1">
    <w:p w14:paraId="44ADAE6B" w14:textId="77777777" w:rsidR="00C609A3" w:rsidRDefault="00C609A3">
      <w:pPr>
        <w:pStyle w:val="FootnoteText"/>
      </w:pPr>
      <w:r>
        <w:rPr>
          <w:rStyle w:val="FootnoteReference"/>
        </w:rPr>
        <w:footnoteRef/>
      </w:r>
      <w:r>
        <w:t xml:space="preserve"> Формуларот да се пополни исклучиво на компјутер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9F972" w14:textId="77777777" w:rsidR="00FE7404" w:rsidRPr="000F2E5D" w:rsidRDefault="00000000" w:rsidP="00DC5C24">
    <w:r>
      <w:rPr>
        <w:noProof/>
        <w:lang w:val="en-GB"/>
      </w:rPr>
      <w:pict w14:anchorId="3681C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6215D" w14:textId="77777777" w:rsidR="00906251" w:rsidRPr="00251311" w:rsidRDefault="009D1993" w:rsidP="00251311">
    <w:pPr>
      <w:jc w:val="center"/>
      <w:rPr>
        <w:noProof/>
        <w:lang w:val="en-US" w:eastAsia="en-US"/>
      </w:rPr>
    </w:pPr>
    <w:r>
      <w:ptab w:relativeTo="margin" w:alignment="right" w:leader="none"/>
    </w:r>
    <w:r w:rsidR="00000000">
      <w:rPr>
        <w:noProof/>
        <w:lang w:val="en-GB"/>
      </w:rPr>
      <w:pict w14:anchorId="2AE68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00.2pt;width:457.3pt;height:482.4pt;z-index:-251633664;mso-position-horizontal-relative:margin;mso-position-vertical-relative:margin" o:allowincell="f">
          <v:imagedata r:id="rId1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00E16" w14:textId="77777777" w:rsidR="00516D73" w:rsidRDefault="00516D73" w:rsidP="00DC5C24"/>
  <w:p w14:paraId="72195873" w14:textId="77777777" w:rsidR="00516D73" w:rsidRDefault="00516D73" w:rsidP="00DC5C24"/>
  <w:tbl>
    <w:tblPr>
      <w:tblStyle w:val="TableGrid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3"/>
    </w:tblGrid>
    <w:tr w:rsidR="00391D7B" w14:paraId="66D0AA4A" w14:textId="77777777" w:rsidTr="000E3691">
      <w:trPr>
        <w:trHeight w:val="1135"/>
      </w:trPr>
      <w:tc>
        <w:tcPr>
          <w:tcW w:w="10773" w:type="dxa"/>
          <w:vAlign w:val="center"/>
        </w:tcPr>
        <w:p w14:paraId="51633AB9" w14:textId="77777777" w:rsidR="00391D7B" w:rsidRPr="004706BA" w:rsidRDefault="002F5534" w:rsidP="00477AD7">
          <w:pPr>
            <w:jc w:val="center"/>
            <w:rPr>
              <w:b/>
            </w:rPr>
          </w:pPr>
          <w:bookmarkStart w:id="0" w:name="_Hlk213672452"/>
          <w:r>
            <w:rPr>
              <w:b/>
              <w:noProof/>
              <w:lang w:val="en-US" w:eastAsia="en-US"/>
            </w:rPr>
            <w:drawing>
              <wp:inline distT="0" distB="0" distL="0" distR="0" wp14:anchorId="628E020B" wp14:editId="7CF14020">
                <wp:extent cx="5514135" cy="750627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04.-Министерство-за-односи-меѓу-заедниците_001-edi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5286" cy="756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bookmarkEnd w:id="0"/>
  <w:p w14:paraId="6E21C5FA" w14:textId="77777777" w:rsidR="00FE7404" w:rsidRPr="000F2E5D" w:rsidRDefault="008B19EC" w:rsidP="00DC5C24"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4E360D8D" wp14:editId="0AB2B2DE">
              <wp:simplePos x="0" y="0"/>
              <wp:positionH relativeFrom="column">
                <wp:posOffset>1866900</wp:posOffset>
              </wp:positionH>
              <wp:positionV relativeFrom="paragraph">
                <wp:posOffset>35560</wp:posOffset>
              </wp:positionV>
              <wp:extent cx="24466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113F5B" w14:textId="77777777" w:rsidR="00516D73" w:rsidRPr="009267D0" w:rsidRDefault="00516D73" w:rsidP="00516D73">
                          <w:pPr>
                            <w:jc w:val="center"/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</w:pPr>
                          <w:r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lang w:eastAsia="en-US"/>
                            </w:rPr>
                            <w:t xml:space="preserve">Бр. / </w:t>
                          </w:r>
                          <w:r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  <w:t>Nr. ___________________</w:t>
                          </w:r>
                        </w:p>
                        <w:p w14:paraId="4CB864EB" w14:textId="3D90DDA1" w:rsidR="00516D73" w:rsidRPr="00516D73" w:rsidRDefault="004706BA" w:rsidP="00516D73">
                          <w:pPr>
                            <w:jc w:val="center"/>
                            <w:rPr>
                              <w:sz w:val="22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__</w:t>
                          </w:r>
                          <w:r w:rsidR="00516D73"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__   </w:t>
                          </w:r>
                          <w:r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</w:t>
                          </w:r>
                          <w:r w:rsidR="00516D73"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.</w:t>
                          </w:r>
                          <w:r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__</w:t>
                          </w:r>
                          <w:r w:rsidR="00516D73"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        .</w:t>
                          </w:r>
                          <w:r w:rsidR="00D76362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202</w:t>
                          </w:r>
                          <w:r w:rsidR="00111B89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>6</w:t>
                          </w:r>
                          <w:r w:rsidR="00516D73"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 xml:space="preserve">год./ </w:t>
                          </w:r>
                          <w:r w:rsidR="00516D73" w:rsidRPr="009267D0">
                            <w:rPr>
                              <w:rFonts w:ascii="Cambria" w:hAnsi="Cambria"/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viti</w:t>
                          </w:r>
                          <w:r w:rsidR="00516D73" w:rsidRPr="00516D73">
                            <w:rPr>
                              <w:noProof/>
                              <w:sz w:val="22"/>
                              <w:u w:val="single"/>
                              <w:lang w:val="en-US" w:eastAsia="en-US"/>
                            </w:rPr>
                            <w:t xml:space="preserve"> 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360D8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47pt;margin-top:2.8pt;width:192.65pt;height:39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" filled="f" stroked="f">
              <v:textbox>
                <w:txbxContent>
                  <w:p w14:paraId="4C113F5B" w14:textId="77777777" w:rsidR="00516D73" w:rsidRPr="009267D0" w:rsidRDefault="00516D73" w:rsidP="00516D73">
                    <w:pPr>
                      <w:jc w:val="center"/>
                      <w:rPr>
                        <w:rFonts w:ascii="Cambria" w:hAnsi="Cambria"/>
                        <w:noProof/>
                        <w:sz w:val="20"/>
                        <w:szCs w:val="20"/>
                        <w:lang w:val="en-US" w:eastAsia="en-US"/>
                      </w:rPr>
                    </w:pPr>
                    <w:r w:rsidRPr="009267D0">
                      <w:rPr>
                        <w:rFonts w:ascii="Cambria" w:hAnsi="Cambria"/>
                        <w:noProof/>
                        <w:sz w:val="20"/>
                        <w:szCs w:val="20"/>
                        <w:lang w:eastAsia="en-US"/>
                      </w:rPr>
                      <w:t xml:space="preserve">Бр. / </w:t>
                    </w:r>
                    <w:r w:rsidRPr="009267D0">
                      <w:rPr>
                        <w:rFonts w:ascii="Cambria" w:hAnsi="Cambria"/>
                        <w:noProof/>
                        <w:sz w:val="20"/>
                        <w:szCs w:val="20"/>
                        <w:lang w:val="en-US" w:eastAsia="en-US"/>
                      </w:rPr>
                      <w:t>Nr. ___________________</w:t>
                    </w:r>
                  </w:p>
                  <w:p w14:paraId="4CB864EB" w14:textId="3D90DDA1" w:rsidR="00516D73" w:rsidRPr="00516D73" w:rsidRDefault="004706BA" w:rsidP="00516D73">
                    <w:pPr>
                      <w:jc w:val="center"/>
                      <w:rPr>
                        <w:sz w:val="22"/>
                        <w:u w:val="single"/>
                        <w:lang w:val="en-US"/>
                      </w:rPr>
                    </w:pPr>
                    <w:r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__</w:t>
                    </w:r>
                    <w:r w:rsidR="00516D73" w:rsidRPr="009267D0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__   </w:t>
                    </w:r>
                    <w:r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</w:t>
                    </w:r>
                    <w:r w:rsidR="00516D73" w:rsidRPr="009267D0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.</w:t>
                    </w:r>
                    <w:r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__</w:t>
                    </w:r>
                    <w:r w:rsidR="00516D73" w:rsidRPr="009267D0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        .</w:t>
                    </w:r>
                    <w:r w:rsidR="00D76362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202</w:t>
                    </w:r>
                    <w:r w:rsidR="00111B89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>6</w:t>
                    </w:r>
                    <w:r w:rsidR="00516D73" w:rsidRPr="009267D0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 xml:space="preserve">год./ </w:t>
                    </w:r>
                    <w:r w:rsidR="00516D73" w:rsidRPr="009267D0">
                      <w:rPr>
                        <w:rFonts w:ascii="Cambria" w:hAnsi="Cambria"/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viti</w:t>
                    </w:r>
                    <w:r w:rsidR="00516D73" w:rsidRPr="00516D73">
                      <w:rPr>
                        <w:noProof/>
                        <w:sz w:val="22"/>
                        <w:u w:val="single"/>
                        <w:lang w:val="en-US" w:eastAsia="en-US"/>
                      </w:rPr>
                      <w:t xml:space="preserve"> ___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GB"/>
      </w:rPr>
      <w:pict w14:anchorId="04849D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2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20DA1"/>
    <w:multiLevelType w:val="hybridMultilevel"/>
    <w:tmpl w:val="3466B08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71084"/>
    <w:multiLevelType w:val="hybridMultilevel"/>
    <w:tmpl w:val="7778A2B8"/>
    <w:lvl w:ilvl="0" w:tplc="040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3F00B4"/>
    <w:multiLevelType w:val="hybridMultilevel"/>
    <w:tmpl w:val="D85A8C60"/>
    <w:lvl w:ilvl="0" w:tplc="E092022A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199436">
    <w:abstractNumId w:val="9"/>
  </w:num>
  <w:num w:numId="2" w16cid:durableId="292715659">
    <w:abstractNumId w:val="7"/>
  </w:num>
  <w:num w:numId="3" w16cid:durableId="802389563">
    <w:abstractNumId w:val="6"/>
  </w:num>
  <w:num w:numId="4" w16cid:durableId="1507555389">
    <w:abstractNumId w:val="5"/>
  </w:num>
  <w:num w:numId="5" w16cid:durableId="643848536">
    <w:abstractNumId w:val="4"/>
  </w:num>
  <w:num w:numId="6" w16cid:durableId="1908490844">
    <w:abstractNumId w:val="8"/>
  </w:num>
  <w:num w:numId="7" w16cid:durableId="2074161361">
    <w:abstractNumId w:val="3"/>
  </w:num>
  <w:num w:numId="8" w16cid:durableId="1263341280">
    <w:abstractNumId w:val="2"/>
  </w:num>
  <w:num w:numId="9" w16cid:durableId="1874730745">
    <w:abstractNumId w:val="1"/>
  </w:num>
  <w:num w:numId="10" w16cid:durableId="1664158638">
    <w:abstractNumId w:val="0"/>
  </w:num>
  <w:num w:numId="11" w16cid:durableId="495918749">
    <w:abstractNumId w:val="13"/>
  </w:num>
  <w:num w:numId="12" w16cid:durableId="427625192">
    <w:abstractNumId w:val="11"/>
  </w:num>
  <w:num w:numId="13" w16cid:durableId="2031711214">
    <w:abstractNumId w:val="14"/>
  </w:num>
  <w:num w:numId="14" w16cid:durableId="2083403509">
    <w:abstractNumId w:val="16"/>
  </w:num>
  <w:num w:numId="15" w16cid:durableId="9782216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07515385">
    <w:abstractNumId w:val="15"/>
  </w:num>
  <w:num w:numId="17" w16cid:durableId="1497571266">
    <w:abstractNumId w:val="12"/>
  </w:num>
  <w:num w:numId="18" w16cid:durableId="1662934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hyphenationZone w:val="425"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21B2A"/>
    <w:rsid w:val="00026774"/>
    <w:rsid w:val="000317F8"/>
    <w:rsid w:val="00035379"/>
    <w:rsid w:val="0003569F"/>
    <w:rsid w:val="00035845"/>
    <w:rsid w:val="0003592F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048"/>
    <w:rsid w:val="0006367A"/>
    <w:rsid w:val="00064056"/>
    <w:rsid w:val="000660DB"/>
    <w:rsid w:val="000664ED"/>
    <w:rsid w:val="000675A9"/>
    <w:rsid w:val="00067F9E"/>
    <w:rsid w:val="0007053E"/>
    <w:rsid w:val="00073946"/>
    <w:rsid w:val="00075763"/>
    <w:rsid w:val="00076D28"/>
    <w:rsid w:val="000803E1"/>
    <w:rsid w:val="0008081A"/>
    <w:rsid w:val="0008191E"/>
    <w:rsid w:val="00082E53"/>
    <w:rsid w:val="00083FFA"/>
    <w:rsid w:val="00087B76"/>
    <w:rsid w:val="000902E1"/>
    <w:rsid w:val="00091D18"/>
    <w:rsid w:val="0009377E"/>
    <w:rsid w:val="000B3B47"/>
    <w:rsid w:val="000B5335"/>
    <w:rsid w:val="000C07EB"/>
    <w:rsid w:val="000C2208"/>
    <w:rsid w:val="000C28D5"/>
    <w:rsid w:val="000D0BC8"/>
    <w:rsid w:val="000D124E"/>
    <w:rsid w:val="000D27A1"/>
    <w:rsid w:val="000D361B"/>
    <w:rsid w:val="000E0324"/>
    <w:rsid w:val="000F01C0"/>
    <w:rsid w:val="000F1CA4"/>
    <w:rsid w:val="000F1EC7"/>
    <w:rsid w:val="000F2A96"/>
    <w:rsid w:val="000F2E5D"/>
    <w:rsid w:val="000F43FA"/>
    <w:rsid w:val="00101D30"/>
    <w:rsid w:val="0010267F"/>
    <w:rsid w:val="001042B5"/>
    <w:rsid w:val="00105112"/>
    <w:rsid w:val="00106CD6"/>
    <w:rsid w:val="00106EB2"/>
    <w:rsid w:val="00106FEB"/>
    <w:rsid w:val="0010778B"/>
    <w:rsid w:val="0010785A"/>
    <w:rsid w:val="001078A2"/>
    <w:rsid w:val="00111B89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4EC7"/>
    <w:rsid w:val="001478C1"/>
    <w:rsid w:val="00147B44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B69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3C2B"/>
    <w:rsid w:val="0019449A"/>
    <w:rsid w:val="001959F1"/>
    <w:rsid w:val="001A05C4"/>
    <w:rsid w:val="001A16CB"/>
    <w:rsid w:val="001A1D7B"/>
    <w:rsid w:val="001A42B7"/>
    <w:rsid w:val="001A60E6"/>
    <w:rsid w:val="001B0B35"/>
    <w:rsid w:val="001B4B6E"/>
    <w:rsid w:val="001C4CA2"/>
    <w:rsid w:val="001C52BF"/>
    <w:rsid w:val="001D092B"/>
    <w:rsid w:val="001D098C"/>
    <w:rsid w:val="001D1CA8"/>
    <w:rsid w:val="001D27D5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61E0"/>
    <w:rsid w:val="00206E2E"/>
    <w:rsid w:val="0020754D"/>
    <w:rsid w:val="00207FE6"/>
    <w:rsid w:val="00212A62"/>
    <w:rsid w:val="00214B23"/>
    <w:rsid w:val="00217269"/>
    <w:rsid w:val="002200EE"/>
    <w:rsid w:val="00220BF1"/>
    <w:rsid w:val="002221F3"/>
    <w:rsid w:val="0022703A"/>
    <w:rsid w:val="00235514"/>
    <w:rsid w:val="00235B2D"/>
    <w:rsid w:val="00235EB7"/>
    <w:rsid w:val="00236FCC"/>
    <w:rsid w:val="00237F58"/>
    <w:rsid w:val="0024255E"/>
    <w:rsid w:val="0024602F"/>
    <w:rsid w:val="00251311"/>
    <w:rsid w:val="00251D83"/>
    <w:rsid w:val="00252864"/>
    <w:rsid w:val="002609C0"/>
    <w:rsid w:val="002651CC"/>
    <w:rsid w:val="002714F2"/>
    <w:rsid w:val="00271C6D"/>
    <w:rsid w:val="00272403"/>
    <w:rsid w:val="00273D0C"/>
    <w:rsid w:val="00275A53"/>
    <w:rsid w:val="00276661"/>
    <w:rsid w:val="00277A97"/>
    <w:rsid w:val="0028317D"/>
    <w:rsid w:val="00293A36"/>
    <w:rsid w:val="00293CD0"/>
    <w:rsid w:val="002956A6"/>
    <w:rsid w:val="0029627D"/>
    <w:rsid w:val="002A16D6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27B9"/>
    <w:rsid w:val="002C32F3"/>
    <w:rsid w:val="002C533E"/>
    <w:rsid w:val="002D055A"/>
    <w:rsid w:val="002D2CD1"/>
    <w:rsid w:val="002D2FAE"/>
    <w:rsid w:val="002D73BD"/>
    <w:rsid w:val="002D7681"/>
    <w:rsid w:val="002E0A56"/>
    <w:rsid w:val="002E0A73"/>
    <w:rsid w:val="002E2998"/>
    <w:rsid w:val="002E3011"/>
    <w:rsid w:val="002E32CE"/>
    <w:rsid w:val="002E3C93"/>
    <w:rsid w:val="002E44CB"/>
    <w:rsid w:val="002E6E53"/>
    <w:rsid w:val="002E7536"/>
    <w:rsid w:val="002F27C1"/>
    <w:rsid w:val="002F4EEA"/>
    <w:rsid w:val="002F5534"/>
    <w:rsid w:val="002F68E8"/>
    <w:rsid w:val="002F6BDA"/>
    <w:rsid w:val="002F6C1E"/>
    <w:rsid w:val="002F6CA3"/>
    <w:rsid w:val="002F7F4F"/>
    <w:rsid w:val="003011A4"/>
    <w:rsid w:val="00301685"/>
    <w:rsid w:val="0030173D"/>
    <w:rsid w:val="003037E4"/>
    <w:rsid w:val="003061F5"/>
    <w:rsid w:val="00306C9B"/>
    <w:rsid w:val="00307E92"/>
    <w:rsid w:val="00314281"/>
    <w:rsid w:val="00314B0F"/>
    <w:rsid w:val="00315E5A"/>
    <w:rsid w:val="00317E9C"/>
    <w:rsid w:val="00320637"/>
    <w:rsid w:val="00322FF2"/>
    <w:rsid w:val="00323B34"/>
    <w:rsid w:val="003242A9"/>
    <w:rsid w:val="00325EA7"/>
    <w:rsid w:val="003262F2"/>
    <w:rsid w:val="00327AB3"/>
    <w:rsid w:val="00327C8A"/>
    <w:rsid w:val="00327D4A"/>
    <w:rsid w:val="00335DE2"/>
    <w:rsid w:val="003377A9"/>
    <w:rsid w:val="003378CF"/>
    <w:rsid w:val="00341AC8"/>
    <w:rsid w:val="00341D02"/>
    <w:rsid w:val="00345BCC"/>
    <w:rsid w:val="00347D47"/>
    <w:rsid w:val="0035213E"/>
    <w:rsid w:val="003522AA"/>
    <w:rsid w:val="003535C3"/>
    <w:rsid w:val="00356024"/>
    <w:rsid w:val="003565FD"/>
    <w:rsid w:val="00362F3A"/>
    <w:rsid w:val="00367D66"/>
    <w:rsid w:val="00370ACF"/>
    <w:rsid w:val="0037394C"/>
    <w:rsid w:val="00376AD4"/>
    <w:rsid w:val="0038599F"/>
    <w:rsid w:val="00386382"/>
    <w:rsid w:val="0038648B"/>
    <w:rsid w:val="00387ABE"/>
    <w:rsid w:val="00387CF7"/>
    <w:rsid w:val="003906C3"/>
    <w:rsid w:val="00391D7B"/>
    <w:rsid w:val="003942BB"/>
    <w:rsid w:val="00394857"/>
    <w:rsid w:val="00396112"/>
    <w:rsid w:val="003A3142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16E4"/>
    <w:rsid w:val="003D4AB0"/>
    <w:rsid w:val="003D4B2F"/>
    <w:rsid w:val="003D5009"/>
    <w:rsid w:val="003D5445"/>
    <w:rsid w:val="003D5DE9"/>
    <w:rsid w:val="003D653C"/>
    <w:rsid w:val="003D774B"/>
    <w:rsid w:val="003E08DD"/>
    <w:rsid w:val="003E0E75"/>
    <w:rsid w:val="003E5360"/>
    <w:rsid w:val="003E70FC"/>
    <w:rsid w:val="003E7AA9"/>
    <w:rsid w:val="003E7B8C"/>
    <w:rsid w:val="003F1CED"/>
    <w:rsid w:val="003F2152"/>
    <w:rsid w:val="003F3433"/>
    <w:rsid w:val="003F5FB2"/>
    <w:rsid w:val="003F652E"/>
    <w:rsid w:val="003F7F9D"/>
    <w:rsid w:val="00400713"/>
    <w:rsid w:val="0040447B"/>
    <w:rsid w:val="00404BCA"/>
    <w:rsid w:val="00405D6C"/>
    <w:rsid w:val="00405ECF"/>
    <w:rsid w:val="00406209"/>
    <w:rsid w:val="0041105D"/>
    <w:rsid w:val="00412EFA"/>
    <w:rsid w:val="00414062"/>
    <w:rsid w:val="0041678B"/>
    <w:rsid w:val="0042418D"/>
    <w:rsid w:val="0042743A"/>
    <w:rsid w:val="00432203"/>
    <w:rsid w:val="00434FA3"/>
    <w:rsid w:val="00436EBF"/>
    <w:rsid w:val="004408E6"/>
    <w:rsid w:val="004436BA"/>
    <w:rsid w:val="00446B71"/>
    <w:rsid w:val="00453021"/>
    <w:rsid w:val="0045689F"/>
    <w:rsid w:val="00460846"/>
    <w:rsid w:val="0046135C"/>
    <w:rsid w:val="00461776"/>
    <w:rsid w:val="004627B8"/>
    <w:rsid w:val="00463381"/>
    <w:rsid w:val="00467534"/>
    <w:rsid w:val="004706BA"/>
    <w:rsid w:val="00470B40"/>
    <w:rsid w:val="00474938"/>
    <w:rsid w:val="00474D0D"/>
    <w:rsid w:val="00477358"/>
    <w:rsid w:val="00477AD7"/>
    <w:rsid w:val="00480345"/>
    <w:rsid w:val="004805A6"/>
    <w:rsid w:val="00487AD1"/>
    <w:rsid w:val="00490EA7"/>
    <w:rsid w:val="004A0D51"/>
    <w:rsid w:val="004A4A61"/>
    <w:rsid w:val="004A67D2"/>
    <w:rsid w:val="004B0595"/>
    <w:rsid w:val="004B0D4C"/>
    <w:rsid w:val="004B16EE"/>
    <w:rsid w:val="004B1AAD"/>
    <w:rsid w:val="004B2E41"/>
    <w:rsid w:val="004B7BDF"/>
    <w:rsid w:val="004C009D"/>
    <w:rsid w:val="004C0BF1"/>
    <w:rsid w:val="004C1362"/>
    <w:rsid w:val="004C1548"/>
    <w:rsid w:val="004C1DFF"/>
    <w:rsid w:val="004C73C8"/>
    <w:rsid w:val="004D2DDA"/>
    <w:rsid w:val="004D5837"/>
    <w:rsid w:val="004E1F34"/>
    <w:rsid w:val="004E2523"/>
    <w:rsid w:val="004E6397"/>
    <w:rsid w:val="004E6BAA"/>
    <w:rsid w:val="004E7104"/>
    <w:rsid w:val="004E712E"/>
    <w:rsid w:val="004F4B44"/>
    <w:rsid w:val="004F6133"/>
    <w:rsid w:val="004F754C"/>
    <w:rsid w:val="004F7B2B"/>
    <w:rsid w:val="00500FE9"/>
    <w:rsid w:val="00501093"/>
    <w:rsid w:val="0050516B"/>
    <w:rsid w:val="005059E0"/>
    <w:rsid w:val="0051380D"/>
    <w:rsid w:val="0051482A"/>
    <w:rsid w:val="00514E5D"/>
    <w:rsid w:val="005158CB"/>
    <w:rsid w:val="0051643A"/>
    <w:rsid w:val="00516D73"/>
    <w:rsid w:val="00516ECB"/>
    <w:rsid w:val="005170F3"/>
    <w:rsid w:val="00520035"/>
    <w:rsid w:val="00520B95"/>
    <w:rsid w:val="00527973"/>
    <w:rsid w:val="00532A53"/>
    <w:rsid w:val="00532DA2"/>
    <w:rsid w:val="0054141A"/>
    <w:rsid w:val="005440D1"/>
    <w:rsid w:val="00547F59"/>
    <w:rsid w:val="00550992"/>
    <w:rsid w:val="0055550B"/>
    <w:rsid w:val="00566FD3"/>
    <w:rsid w:val="00571F34"/>
    <w:rsid w:val="00575C0B"/>
    <w:rsid w:val="005778C0"/>
    <w:rsid w:val="00581024"/>
    <w:rsid w:val="00585971"/>
    <w:rsid w:val="0058672F"/>
    <w:rsid w:val="00586E47"/>
    <w:rsid w:val="00592445"/>
    <w:rsid w:val="0059655D"/>
    <w:rsid w:val="00596DD5"/>
    <w:rsid w:val="005A10C0"/>
    <w:rsid w:val="005A6822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109F"/>
    <w:rsid w:val="005E3EE0"/>
    <w:rsid w:val="005E4B38"/>
    <w:rsid w:val="005E51BC"/>
    <w:rsid w:val="005E772C"/>
    <w:rsid w:val="005F26BB"/>
    <w:rsid w:val="005F3519"/>
    <w:rsid w:val="0060076A"/>
    <w:rsid w:val="0060132E"/>
    <w:rsid w:val="00601FA0"/>
    <w:rsid w:val="00604BD2"/>
    <w:rsid w:val="006055A6"/>
    <w:rsid w:val="00607517"/>
    <w:rsid w:val="00610666"/>
    <w:rsid w:val="00611FCB"/>
    <w:rsid w:val="00612FF0"/>
    <w:rsid w:val="006159C0"/>
    <w:rsid w:val="00617C5B"/>
    <w:rsid w:val="0062089E"/>
    <w:rsid w:val="00622765"/>
    <w:rsid w:val="00622833"/>
    <w:rsid w:val="00627F98"/>
    <w:rsid w:val="0063013A"/>
    <w:rsid w:val="00630CF4"/>
    <w:rsid w:val="0063150C"/>
    <w:rsid w:val="00632C52"/>
    <w:rsid w:val="00633D01"/>
    <w:rsid w:val="00635F22"/>
    <w:rsid w:val="00635F8F"/>
    <w:rsid w:val="0064344D"/>
    <w:rsid w:val="00645900"/>
    <w:rsid w:val="006462FD"/>
    <w:rsid w:val="00650646"/>
    <w:rsid w:val="00653D90"/>
    <w:rsid w:val="00654330"/>
    <w:rsid w:val="00655D23"/>
    <w:rsid w:val="00660FE4"/>
    <w:rsid w:val="00661E32"/>
    <w:rsid w:val="00663FC9"/>
    <w:rsid w:val="006666AE"/>
    <w:rsid w:val="00666DD7"/>
    <w:rsid w:val="006714CC"/>
    <w:rsid w:val="006838E4"/>
    <w:rsid w:val="00684CEE"/>
    <w:rsid w:val="0068593D"/>
    <w:rsid w:val="006865CF"/>
    <w:rsid w:val="00687367"/>
    <w:rsid w:val="006879FF"/>
    <w:rsid w:val="00693DEE"/>
    <w:rsid w:val="006A1AD2"/>
    <w:rsid w:val="006A248D"/>
    <w:rsid w:val="006A6D65"/>
    <w:rsid w:val="006B1580"/>
    <w:rsid w:val="006B1E2E"/>
    <w:rsid w:val="006B2357"/>
    <w:rsid w:val="006B4AB3"/>
    <w:rsid w:val="006B50C7"/>
    <w:rsid w:val="006B5EC1"/>
    <w:rsid w:val="006C35E9"/>
    <w:rsid w:val="006C42D1"/>
    <w:rsid w:val="006C4ACE"/>
    <w:rsid w:val="006D030C"/>
    <w:rsid w:val="006D3724"/>
    <w:rsid w:val="006E0438"/>
    <w:rsid w:val="006E42AD"/>
    <w:rsid w:val="006F1F4A"/>
    <w:rsid w:val="006F220C"/>
    <w:rsid w:val="006F23B7"/>
    <w:rsid w:val="006F5C2E"/>
    <w:rsid w:val="006F5CB5"/>
    <w:rsid w:val="006F6E91"/>
    <w:rsid w:val="006F7D3F"/>
    <w:rsid w:val="00703F05"/>
    <w:rsid w:val="007045D2"/>
    <w:rsid w:val="00705D55"/>
    <w:rsid w:val="00707EA7"/>
    <w:rsid w:val="0071184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80B"/>
    <w:rsid w:val="00730D24"/>
    <w:rsid w:val="00731720"/>
    <w:rsid w:val="00732BA3"/>
    <w:rsid w:val="00732C6F"/>
    <w:rsid w:val="00733C27"/>
    <w:rsid w:val="00734BDF"/>
    <w:rsid w:val="0074451D"/>
    <w:rsid w:val="00745F09"/>
    <w:rsid w:val="007463D3"/>
    <w:rsid w:val="00750298"/>
    <w:rsid w:val="0075212D"/>
    <w:rsid w:val="007523BB"/>
    <w:rsid w:val="00752626"/>
    <w:rsid w:val="00753567"/>
    <w:rsid w:val="00754F70"/>
    <w:rsid w:val="00755084"/>
    <w:rsid w:val="00755920"/>
    <w:rsid w:val="007563DF"/>
    <w:rsid w:val="00762776"/>
    <w:rsid w:val="00764071"/>
    <w:rsid w:val="00764126"/>
    <w:rsid w:val="00773B25"/>
    <w:rsid w:val="00774C76"/>
    <w:rsid w:val="00775229"/>
    <w:rsid w:val="007809AD"/>
    <w:rsid w:val="00782611"/>
    <w:rsid w:val="007838AD"/>
    <w:rsid w:val="00784DC5"/>
    <w:rsid w:val="007868F7"/>
    <w:rsid w:val="00793DF8"/>
    <w:rsid w:val="007969BE"/>
    <w:rsid w:val="00797B18"/>
    <w:rsid w:val="007A7102"/>
    <w:rsid w:val="007B0E6E"/>
    <w:rsid w:val="007B29EB"/>
    <w:rsid w:val="007B3E13"/>
    <w:rsid w:val="007C05BC"/>
    <w:rsid w:val="007C1E57"/>
    <w:rsid w:val="007C20BC"/>
    <w:rsid w:val="007C55FF"/>
    <w:rsid w:val="007D04F2"/>
    <w:rsid w:val="007D28EC"/>
    <w:rsid w:val="007D49CF"/>
    <w:rsid w:val="007D6778"/>
    <w:rsid w:val="007D6E64"/>
    <w:rsid w:val="007E0A69"/>
    <w:rsid w:val="007E0B95"/>
    <w:rsid w:val="007E0B98"/>
    <w:rsid w:val="007E159B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1AF9"/>
    <w:rsid w:val="00812E4A"/>
    <w:rsid w:val="0081320D"/>
    <w:rsid w:val="00813D14"/>
    <w:rsid w:val="00815C80"/>
    <w:rsid w:val="00816998"/>
    <w:rsid w:val="008232DE"/>
    <w:rsid w:val="00823758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686B"/>
    <w:rsid w:val="00847BBA"/>
    <w:rsid w:val="00847D2C"/>
    <w:rsid w:val="00850723"/>
    <w:rsid w:val="00850F6A"/>
    <w:rsid w:val="008511BC"/>
    <w:rsid w:val="008515D0"/>
    <w:rsid w:val="00854245"/>
    <w:rsid w:val="008620A1"/>
    <w:rsid w:val="00867CE5"/>
    <w:rsid w:val="008750C9"/>
    <w:rsid w:val="00875597"/>
    <w:rsid w:val="008760FB"/>
    <w:rsid w:val="00876F0E"/>
    <w:rsid w:val="0087715B"/>
    <w:rsid w:val="0087744E"/>
    <w:rsid w:val="008818DB"/>
    <w:rsid w:val="00882DE6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31DC"/>
    <w:rsid w:val="008A48BD"/>
    <w:rsid w:val="008B15B9"/>
    <w:rsid w:val="008B19EC"/>
    <w:rsid w:val="008B2B1A"/>
    <w:rsid w:val="008B3467"/>
    <w:rsid w:val="008B375D"/>
    <w:rsid w:val="008B63F6"/>
    <w:rsid w:val="008B7E98"/>
    <w:rsid w:val="008C0799"/>
    <w:rsid w:val="008C38E0"/>
    <w:rsid w:val="008C3EB6"/>
    <w:rsid w:val="008C509D"/>
    <w:rsid w:val="008C67AB"/>
    <w:rsid w:val="008D0BC8"/>
    <w:rsid w:val="008D1A54"/>
    <w:rsid w:val="008D3D09"/>
    <w:rsid w:val="008D4B79"/>
    <w:rsid w:val="008D4C64"/>
    <w:rsid w:val="008D5991"/>
    <w:rsid w:val="008D63FE"/>
    <w:rsid w:val="008D6471"/>
    <w:rsid w:val="008E1BB9"/>
    <w:rsid w:val="008E25B9"/>
    <w:rsid w:val="008E29C1"/>
    <w:rsid w:val="008E4B25"/>
    <w:rsid w:val="008E552D"/>
    <w:rsid w:val="008E596A"/>
    <w:rsid w:val="008E6F84"/>
    <w:rsid w:val="008F29B9"/>
    <w:rsid w:val="008F425F"/>
    <w:rsid w:val="008F4E44"/>
    <w:rsid w:val="008F7CBC"/>
    <w:rsid w:val="00900335"/>
    <w:rsid w:val="009012FF"/>
    <w:rsid w:val="00902A73"/>
    <w:rsid w:val="0090422E"/>
    <w:rsid w:val="00904B24"/>
    <w:rsid w:val="00904B31"/>
    <w:rsid w:val="00906251"/>
    <w:rsid w:val="009078CD"/>
    <w:rsid w:val="009133FF"/>
    <w:rsid w:val="00913B36"/>
    <w:rsid w:val="00913CAC"/>
    <w:rsid w:val="0091424E"/>
    <w:rsid w:val="00920FE1"/>
    <w:rsid w:val="00923914"/>
    <w:rsid w:val="00923CCD"/>
    <w:rsid w:val="00924340"/>
    <w:rsid w:val="009267D0"/>
    <w:rsid w:val="00926883"/>
    <w:rsid w:val="00927246"/>
    <w:rsid w:val="009312A2"/>
    <w:rsid w:val="00932082"/>
    <w:rsid w:val="00937F75"/>
    <w:rsid w:val="00937FD3"/>
    <w:rsid w:val="00940979"/>
    <w:rsid w:val="009411FF"/>
    <w:rsid w:val="009413D0"/>
    <w:rsid w:val="00942BCB"/>
    <w:rsid w:val="00944016"/>
    <w:rsid w:val="00944312"/>
    <w:rsid w:val="00944837"/>
    <w:rsid w:val="00945910"/>
    <w:rsid w:val="00947C74"/>
    <w:rsid w:val="00950830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B37"/>
    <w:rsid w:val="009658A1"/>
    <w:rsid w:val="0096756D"/>
    <w:rsid w:val="00970C2E"/>
    <w:rsid w:val="009714F9"/>
    <w:rsid w:val="00972161"/>
    <w:rsid w:val="00974007"/>
    <w:rsid w:val="00974A48"/>
    <w:rsid w:val="009752D7"/>
    <w:rsid w:val="009771A9"/>
    <w:rsid w:val="00977943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4F7A"/>
    <w:rsid w:val="009B64FA"/>
    <w:rsid w:val="009C0306"/>
    <w:rsid w:val="009C09E1"/>
    <w:rsid w:val="009C109D"/>
    <w:rsid w:val="009C25CD"/>
    <w:rsid w:val="009C288E"/>
    <w:rsid w:val="009C2B95"/>
    <w:rsid w:val="009C6944"/>
    <w:rsid w:val="009D0158"/>
    <w:rsid w:val="009D1993"/>
    <w:rsid w:val="009D1C3A"/>
    <w:rsid w:val="009D1CF8"/>
    <w:rsid w:val="009D2757"/>
    <w:rsid w:val="009D4D53"/>
    <w:rsid w:val="009D67C5"/>
    <w:rsid w:val="009E08F2"/>
    <w:rsid w:val="009E1347"/>
    <w:rsid w:val="009F45DD"/>
    <w:rsid w:val="00A00047"/>
    <w:rsid w:val="00A03142"/>
    <w:rsid w:val="00A04578"/>
    <w:rsid w:val="00A049A7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B0A"/>
    <w:rsid w:val="00A323AB"/>
    <w:rsid w:val="00A33BAF"/>
    <w:rsid w:val="00A34EC1"/>
    <w:rsid w:val="00A354E4"/>
    <w:rsid w:val="00A35E73"/>
    <w:rsid w:val="00A375B1"/>
    <w:rsid w:val="00A40644"/>
    <w:rsid w:val="00A40D17"/>
    <w:rsid w:val="00A41981"/>
    <w:rsid w:val="00A43CBC"/>
    <w:rsid w:val="00A45253"/>
    <w:rsid w:val="00A45B55"/>
    <w:rsid w:val="00A46566"/>
    <w:rsid w:val="00A472D4"/>
    <w:rsid w:val="00A474DB"/>
    <w:rsid w:val="00A56F87"/>
    <w:rsid w:val="00A57AD7"/>
    <w:rsid w:val="00A57B41"/>
    <w:rsid w:val="00A601CA"/>
    <w:rsid w:val="00A606F0"/>
    <w:rsid w:val="00A62BB2"/>
    <w:rsid w:val="00A63E82"/>
    <w:rsid w:val="00A6440A"/>
    <w:rsid w:val="00A657A3"/>
    <w:rsid w:val="00A66410"/>
    <w:rsid w:val="00A67FEA"/>
    <w:rsid w:val="00A7496A"/>
    <w:rsid w:val="00A7513F"/>
    <w:rsid w:val="00A75318"/>
    <w:rsid w:val="00A7570F"/>
    <w:rsid w:val="00A77116"/>
    <w:rsid w:val="00A870D1"/>
    <w:rsid w:val="00A87A9C"/>
    <w:rsid w:val="00A90965"/>
    <w:rsid w:val="00A9460A"/>
    <w:rsid w:val="00A963E0"/>
    <w:rsid w:val="00AA11B7"/>
    <w:rsid w:val="00AA61D0"/>
    <w:rsid w:val="00AB35AE"/>
    <w:rsid w:val="00AB696E"/>
    <w:rsid w:val="00AB6F09"/>
    <w:rsid w:val="00AC06F7"/>
    <w:rsid w:val="00AC19E4"/>
    <w:rsid w:val="00AC2A3A"/>
    <w:rsid w:val="00AC316F"/>
    <w:rsid w:val="00AC3BE9"/>
    <w:rsid w:val="00AC5274"/>
    <w:rsid w:val="00AC527D"/>
    <w:rsid w:val="00AC5706"/>
    <w:rsid w:val="00AC696E"/>
    <w:rsid w:val="00AD0BB3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0A15"/>
    <w:rsid w:val="00AF13BC"/>
    <w:rsid w:val="00AF2284"/>
    <w:rsid w:val="00AF3DA7"/>
    <w:rsid w:val="00AF47FC"/>
    <w:rsid w:val="00B00EFD"/>
    <w:rsid w:val="00B033A5"/>
    <w:rsid w:val="00B03FB7"/>
    <w:rsid w:val="00B07D75"/>
    <w:rsid w:val="00B07FD5"/>
    <w:rsid w:val="00B10127"/>
    <w:rsid w:val="00B11A29"/>
    <w:rsid w:val="00B12382"/>
    <w:rsid w:val="00B12F12"/>
    <w:rsid w:val="00B17D37"/>
    <w:rsid w:val="00B21494"/>
    <w:rsid w:val="00B2490F"/>
    <w:rsid w:val="00B27E3A"/>
    <w:rsid w:val="00B3334D"/>
    <w:rsid w:val="00B3551D"/>
    <w:rsid w:val="00B36317"/>
    <w:rsid w:val="00B40B81"/>
    <w:rsid w:val="00B41554"/>
    <w:rsid w:val="00B41CC5"/>
    <w:rsid w:val="00B43B24"/>
    <w:rsid w:val="00B46778"/>
    <w:rsid w:val="00B46B34"/>
    <w:rsid w:val="00B52BEE"/>
    <w:rsid w:val="00B539DD"/>
    <w:rsid w:val="00B53DB5"/>
    <w:rsid w:val="00B543EE"/>
    <w:rsid w:val="00B5562C"/>
    <w:rsid w:val="00B65A2E"/>
    <w:rsid w:val="00B70469"/>
    <w:rsid w:val="00B72EE0"/>
    <w:rsid w:val="00B73958"/>
    <w:rsid w:val="00B762E8"/>
    <w:rsid w:val="00B765C2"/>
    <w:rsid w:val="00B766CE"/>
    <w:rsid w:val="00B82AE7"/>
    <w:rsid w:val="00B83740"/>
    <w:rsid w:val="00B85453"/>
    <w:rsid w:val="00B86F93"/>
    <w:rsid w:val="00B91B04"/>
    <w:rsid w:val="00B923DC"/>
    <w:rsid w:val="00B925BA"/>
    <w:rsid w:val="00B9395B"/>
    <w:rsid w:val="00B956B3"/>
    <w:rsid w:val="00B95B6A"/>
    <w:rsid w:val="00B964FA"/>
    <w:rsid w:val="00B96977"/>
    <w:rsid w:val="00BA4B83"/>
    <w:rsid w:val="00BA4D55"/>
    <w:rsid w:val="00BA5404"/>
    <w:rsid w:val="00BA6C59"/>
    <w:rsid w:val="00BA7A8E"/>
    <w:rsid w:val="00BB1D28"/>
    <w:rsid w:val="00BB3743"/>
    <w:rsid w:val="00BB4379"/>
    <w:rsid w:val="00BB5EBF"/>
    <w:rsid w:val="00BB5F04"/>
    <w:rsid w:val="00BC1BC4"/>
    <w:rsid w:val="00BC65CF"/>
    <w:rsid w:val="00BC6EF3"/>
    <w:rsid w:val="00BC7214"/>
    <w:rsid w:val="00BD2475"/>
    <w:rsid w:val="00BD30C7"/>
    <w:rsid w:val="00BD3F4E"/>
    <w:rsid w:val="00BD40E7"/>
    <w:rsid w:val="00BD4745"/>
    <w:rsid w:val="00BE0FC1"/>
    <w:rsid w:val="00BE32AB"/>
    <w:rsid w:val="00BE5403"/>
    <w:rsid w:val="00BE60E3"/>
    <w:rsid w:val="00BF2060"/>
    <w:rsid w:val="00BF2540"/>
    <w:rsid w:val="00BF2BB2"/>
    <w:rsid w:val="00BF3C1C"/>
    <w:rsid w:val="00BF3C72"/>
    <w:rsid w:val="00BF3F59"/>
    <w:rsid w:val="00BF59F6"/>
    <w:rsid w:val="00BF653C"/>
    <w:rsid w:val="00C01CBB"/>
    <w:rsid w:val="00C025C7"/>
    <w:rsid w:val="00C05F66"/>
    <w:rsid w:val="00C11244"/>
    <w:rsid w:val="00C126C0"/>
    <w:rsid w:val="00C1446E"/>
    <w:rsid w:val="00C145EC"/>
    <w:rsid w:val="00C172A0"/>
    <w:rsid w:val="00C17644"/>
    <w:rsid w:val="00C17B7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26F7"/>
    <w:rsid w:val="00C3418D"/>
    <w:rsid w:val="00C34453"/>
    <w:rsid w:val="00C3722B"/>
    <w:rsid w:val="00C37292"/>
    <w:rsid w:val="00C3754F"/>
    <w:rsid w:val="00C413D0"/>
    <w:rsid w:val="00C41F63"/>
    <w:rsid w:val="00C46162"/>
    <w:rsid w:val="00C461E5"/>
    <w:rsid w:val="00C52B1D"/>
    <w:rsid w:val="00C55D91"/>
    <w:rsid w:val="00C56F1F"/>
    <w:rsid w:val="00C609A3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77233"/>
    <w:rsid w:val="00C808CF"/>
    <w:rsid w:val="00C847D1"/>
    <w:rsid w:val="00C859BA"/>
    <w:rsid w:val="00C85A89"/>
    <w:rsid w:val="00C87C6B"/>
    <w:rsid w:val="00C91DED"/>
    <w:rsid w:val="00C92625"/>
    <w:rsid w:val="00C9360A"/>
    <w:rsid w:val="00C93AC2"/>
    <w:rsid w:val="00C96792"/>
    <w:rsid w:val="00C97143"/>
    <w:rsid w:val="00C97826"/>
    <w:rsid w:val="00C97FC1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F032E"/>
    <w:rsid w:val="00CF5ED5"/>
    <w:rsid w:val="00CF6B3B"/>
    <w:rsid w:val="00CF76EE"/>
    <w:rsid w:val="00CF7777"/>
    <w:rsid w:val="00D000AE"/>
    <w:rsid w:val="00D024D8"/>
    <w:rsid w:val="00D04A36"/>
    <w:rsid w:val="00D05BD1"/>
    <w:rsid w:val="00D07733"/>
    <w:rsid w:val="00D1033A"/>
    <w:rsid w:val="00D134C5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40C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1582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465F"/>
    <w:rsid w:val="00D55208"/>
    <w:rsid w:val="00D55CE8"/>
    <w:rsid w:val="00D613A5"/>
    <w:rsid w:val="00D6337F"/>
    <w:rsid w:val="00D64C79"/>
    <w:rsid w:val="00D64E72"/>
    <w:rsid w:val="00D652AD"/>
    <w:rsid w:val="00D67F4F"/>
    <w:rsid w:val="00D712A7"/>
    <w:rsid w:val="00D75D63"/>
    <w:rsid w:val="00D76362"/>
    <w:rsid w:val="00D914C1"/>
    <w:rsid w:val="00D93257"/>
    <w:rsid w:val="00D94677"/>
    <w:rsid w:val="00D9488A"/>
    <w:rsid w:val="00D9554B"/>
    <w:rsid w:val="00D95D26"/>
    <w:rsid w:val="00DA030F"/>
    <w:rsid w:val="00DA035D"/>
    <w:rsid w:val="00DA4253"/>
    <w:rsid w:val="00DB19F9"/>
    <w:rsid w:val="00DB4DB1"/>
    <w:rsid w:val="00DB6941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0A1B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2AF"/>
    <w:rsid w:val="00E04729"/>
    <w:rsid w:val="00E06EA5"/>
    <w:rsid w:val="00E11DF9"/>
    <w:rsid w:val="00E11F42"/>
    <w:rsid w:val="00E128D2"/>
    <w:rsid w:val="00E143F9"/>
    <w:rsid w:val="00E14797"/>
    <w:rsid w:val="00E1749F"/>
    <w:rsid w:val="00E200A4"/>
    <w:rsid w:val="00E2502D"/>
    <w:rsid w:val="00E251BB"/>
    <w:rsid w:val="00E25D83"/>
    <w:rsid w:val="00E27D94"/>
    <w:rsid w:val="00E30C1C"/>
    <w:rsid w:val="00E33A10"/>
    <w:rsid w:val="00E351D3"/>
    <w:rsid w:val="00E375DC"/>
    <w:rsid w:val="00E4186C"/>
    <w:rsid w:val="00E43441"/>
    <w:rsid w:val="00E44FE2"/>
    <w:rsid w:val="00E507A2"/>
    <w:rsid w:val="00E5249D"/>
    <w:rsid w:val="00E53FBD"/>
    <w:rsid w:val="00E578A7"/>
    <w:rsid w:val="00E60042"/>
    <w:rsid w:val="00E6338E"/>
    <w:rsid w:val="00E63F58"/>
    <w:rsid w:val="00E66A6A"/>
    <w:rsid w:val="00E71F6D"/>
    <w:rsid w:val="00E75B61"/>
    <w:rsid w:val="00E774DC"/>
    <w:rsid w:val="00E80D63"/>
    <w:rsid w:val="00E82267"/>
    <w:rsid w:val="00E832E1"/>
    <w:rsid w:val="00E85B08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010"/>
    <w:rsid w:val="00EB591B"/>
    <w:rsid w:val="00EB5C36"/>
    <w:rsid w:val="00EB7DA4"/>
    <w:rsid w:val="00EC4965"/>
    <w:rsid w:val="00EC5337"/>
    <w:rsid w:val="00EC734A"/>
    <w:rsid w:val="00ED1CCB"/>
    <w:rsid w:val="00ED2658"/>
    <w:rsid w:val="00ED3C8C"/>
    <w:rsid w:val="00ED4E7A"/>
    <w:rsid w:val="00ED78C8"/>
    <w:rsid w:val="00EE0688"/>
    <w:rsid w:val="00EE5A11"/>
    <w:rsid w:val="00EE6082"/>
    <w:rsid w:val="00EE793A"/>
    <w:rsid w:val="00EF1922"/>
    <w:rsid w:val="00EF1C4C"/>
    <w:rsid w:val="00EF4519"/>
    <w:rsid w:val="00EF6AA5"/>
    <w:rsid w:val="00F01896"/>
    <w:rsid w:val="00F02EA1"/>
    <w:rsid w:val="00F03B51"/>
    <w:rsid w:val="00F040AE"/>
    <w:rsid w:val="00F05287"/>
    <w:rsid w:val="00F068F1"/>
    <w:rsid w:val="00F06A6B"/>
    <w:rsid w:val="00F15AFE"/>
    <w:rsid w:val="00F211BA"/>
    <w:rsid w:val="00F22720"/>
    <w:rsid w:val="00F2273D"/>
    <w:rsid w:val="00F23A64"/>
    <w:rsid w:val="00F23A9B"/>
    <w:rsid w:val="00F23FCF"/>
    <w:rsid w:val="00F25214"/>
    <w:rsid w:val="00F2674E"/>
    <w:rsid w:val="00F303BA"/>
    <w:rsid w:val="00F31702"/>
    <w:rsid w:val="00F321BF"/>
    <w:rsid w:val="00F33EA1"/>
    <w:rsid w:val="00F3418B"/>
    <w:rsid w:val="00F36047"/>
    <w:rsid w:val="00F4089C"/>
    <w:rsid w:val="00F410FB"/>
    <w:rsid w:val="00F4314E"/>
    <w:rsid w:val="00F518B0"/>
    <w:rsid w:val="00F51AB9"/>
    <w:rsid w:val="00F52637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5438"/>
    <w:rsid w:val="00F8605C"/>
    <w:rsid w:val="00F90858"/>
    <w:rsid w:val="00F90BB0"/>
    <w:rsid w:val="00F95079"/>
    <w:rsid w:val="00FA68CB"/>
    <w:rsid w:val="00FA6BFE"/>
    <w:rsid w:val="00FA779D"/>
    <w:rsid w:val="00FA7AC8"/>
    <w:rsid w:val="00FB0189"/>
    <w:rsid w:val="00FB06DC"/>
    <w:rsid w:val="00FB4390"/>
    <w:rsid w:val="00FB4DF7"/>
    <w:rsid w:val="00FB5301"/>
    <w:rsid w:val="00FB6349"/>
    <w:rsid w:val="00FB692D"/>
    <w:rsid w:val="00FB7D42"/>
    <w:rsid w:val="00FC0C33"/>
    <w:rsid w:val="00FC26D5"/>
    <w:rsid w:val="00FC6818"/>
    <w:rsid w:val="00FC6A3C"/>
    <w:rsid w:val="00FD40DF"/>
    <w:rsid w:val="00FD7B2A"/>
    <w:rsid w:val="00FD7C03"/>
    <w:rsid w:val="00FD7FE8"/>
    <w:rsid w:val="00FE2414"/>
    <w:rsid w:val="00FE2C38"/>
    <w:rsid w:val="00FE45E0"/>
    <w:rsid w:val="00FE4BF7"/>
    <w:rsid w:val="00FE7404"/>
    <w:rsid w:val="00FF0568"/>
    <w:rsid w:val="00FF1FC5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,"/>
  <w:listSeparator w:val=";"/>
  <w14:docId w14:val="7632E441"/>
  <w15:docId w15:val="{D36ADBA9-098E-4774-A2DA-420A274C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BF65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BF653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BD2475"/>
    <w:pPr>
      <w:jc w:val="left"/>
    </w:pPr>
    <w:rPr>
      <w:rFonts w:ascii="StobiSerif Medium" w:hAnsi="StobiSerif Medium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BD2475"/>
    <w:rPr>
      <w:rFonts w:ascii="StobiSerif Medium" w:hAnsi="StobiSerif Medium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HeaderChar">
    <w:name w:val="Header Char"/>
    <w:basedOn w:val="DefaultParagraphFont"/>
    <w:link w:val="Header"/>
    <w:rsid w:val="001D092B"/>
    <w:rPr>
      <w:rFonts w:ascii="StobiSans Regular" w:hAnsi="StobiSans Regular"/>
      <w:sz w:val="24"/>
      <w:szCs w:val="24"/>
      <w:lang w:val="mk-MK"/>
    </w:rPr>
  </w:style>
  <w:style w:type="character" w:customStyle="1" w:styleId="Heading5Char">
    <w:name w:val="Heading 5 Char"/>
    <w:basedOn w:val="DefaultParagraphFont"/>
    <w:link w:val="Heading5"/>
    <w:semiHidden/>
    <w:rsid w:val="00BF653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mk-MK"/>
    </w:rPr>
  </w:style>
  <w:style w:type="character" w:customStyle="1" w:styleId="Heading6Char">
    <w:name w:val="Heading 6 Char"/>
    <w:basedOn w:val="DefaultParagraphFont"/>
    <w:link w:val="Heading6"/>
    <w:rsid w:val="00BF653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mk-MK"/>
    </w:rPr>
  </w:style>
  <w:style w:type="paragraph" w:styleId="BodyText3">
    <w:name w:val="Body Text 3"/>
    <w:basedOn w:val="Normal"/>
    <w:link w:val="BodyText3Char"/>
    <w:locked/>
    <w:rsid w:val="00BF653C"/>
    <w:pPr>
      <w:pBdr>
        <w:top w:val="single" w:sz="4" w:space="1" w:color="000000"/>
      </w:pBdr>
      <w:jc w:val="center"/>
    </w:pPr>
    <w:rPr>
      <w:rFonts w:ascii="Garamond" w:hAnsi="Garamond"/>
      <w:b/>
      <w:sz w:val="22"/>
      <w:szCs w:val="20"/>
      <w:lang w:val="pl-PL" w:eastAsia="ar-SA"/>
    </w:rPr>
  </w:style>
  <w:style w:type="character" w:customStyle="1" w:styleId="BodyText3Char">
    <w:name w:val="Body Text 3 Char"/>
    <w:basedOn w:val="DefaultParagraphFont"/>
    <w:link w:val="BodyText3"/>
    <w:rsid w:val="00BF653C"/>
    <w:rPr>
      <w:rFonts w:ascii="Garamond" w:hAnsi="Garamond"/>
      <w:b/>
      <w:sz w:val="22"/>
      <w:lang w:val="pl-PL" w:eastAsia="ar-SA"/>
    </w:rPr>
  </w:style>
  <w:style w:type="paragraph" w:styleId="FootnoteText">
    <w:name w:val="footnote text"/>
    <w:basedOn w:val="Normal"/>
    <w:link w:val="FootnoteTextChar"/>
    <w:semiHidden/>
    <w:unhideWhenUsed/>
    <w:locked/>
    <w:rsid w:val="00C609A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609A3"/>
    <w:rPr>
      <w:rFonts w:ascii="StobiSans Regular" w:hAnsi="StobiSans Regular"/>
      <w:lang w:val="mk-MK"/>
    </w:rPr>
  </w:style>
  <w:style w:type="character" w:styleId="FootnoteReference">
    <w:name w:val="footnote reference"/>
    <w:basedOn w:val="DefaultParagraphFont"/>
    <w:semiHidden/>
    <w:unhideWhenUsed/>
    <w:locked/>
    <w:rsid w:val="00C609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6A82E-AEF8-4A97-91E0-4D6CA3BC1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11</TotalTime>
  <Pages>7</Pages>
  <Words>1159</Words>
  <Characters>6868</Characters>
  <Application>Microsoft Office Word</Application>
  <DocSecurity>0</DocSecurity>
  <Lines>490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на Република Македонија</dc:creator>
  <cp:lastModifiedBy>Mirjana Stojanovic</cp:lastModifiedBy>
  <cp:revision>5</cp:revision>
  <cp:lastPrinted>2025-02-17T09:43:00Z</cp:lastPrinted>
  <dcterms:created xsi:type="dcterms:W3CDTF">2026-03-04T09:31:00Z</dcterms:created>
  <dcterms:modified xsi:type="dcterms:W3CDTF">2026-03-04T11:15:00Z</dcterms:modified>
</cp:coreProperties>
</file>